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18099" w14:textId="77777777" w:rsidR="00581C18" w:rsidRPr="000877E3" w:rsidRDefault="009908DF" w:rsidP="00581C18">
      <w:pPr>
        <w:rPr>
          <w:rFonts w:asciiTheme="minorHAnsi" w:hAnsiTheme="minorHAnsi"/>
        </w:rPr>
      </w:pPr>
      <w:bookmarkStart w:id="0" w:name="_GoBack"/>
      <w:bookmarkEnd w:id="0"/>
      <w:r>
        <w:rPr>
          <w:rFonts w:asciiTheme="minorHAnsi" w:hAnsiTheme="minorHAnsi"/>
        </w:rPr>
        <w:t xml:space="preserve"> </w:t>
      </w:r>
      <w:r w:rsidR="00F819F2" w:rsidRPr="000877E3">
        <w:rPr>
          <w:rFonts w:asciiTheme="minorHAnsi" w:hAnsiTheme="minorHAnsi"/>
        </w:rPr>
        <w:softHyphen/>
      </w:r>
      <w:r w:rsidR="00F819F2" w:rsidRPr="000877E3">
        <w:rPr>
          <w:rFonts w:asciiTheme="minorHAnsi" w:hAnsiTheme="minorHAnsi"/>
        </w:rPr>
        <w:softHyphen/>
      </w:r>
      <w:r w:rsidR="00F819F2" w:rsidRPr="000877E3">
        <w:rPr>
          <w:rFonts w:asciiTheme="minorHAnsi" w:hAnsiTheme="minorHAnsi"/>
        </w:rPr>
        <w:softHyphen/>
      </w:r>
      <w:r w:rsidR="00F819F2" w:rsidRPr="000877E3">
        <w:rPr>
          <w:rFonts w:asciiTheme="minorHAnsi" w:hAnsiTheme="minorHAnsi"/>
        </w:rPr>
        <w:softHyphen/>
      </w:r>
      <w:r w:rsidR="00536555" w:rsidRPr="000877E3">
        <w:rPr>
          <w:rFonts w:asciiTheme="minorHAnsi" w:hAnsiTheme="minorHAnsi"/>
        </w:rPr>
        <w:softHyphen/>
      </w:r>
      <w:r w:rsidR="00536555" w:rsidRPr="000877E3">
        <w:rPr>
          <w:rFonts w:asciiTheme="minorHAnsi" w:hAnsiTheme="minorHAnsi"/>
        </w:rPr>
        <w:softHyphen/>
      </w:r>
      <w:r w:rsidR="00536555" w:rsidRPr="000877E3">
        <w:rPr>
          <w:rFonts w:asciiTheme="minorHAnsi" w:hAnsiTheme="minorHAnsi"/>
        </w:rPr>
        <w:softHyphen/>
      </w:r>
      <w:r w:rsidR="00536555" w:rsidRPr="000877E3">
        <w:rPr>
          <w:rFonts w:asciiTheme="minorHAnsi" w:hAnsiTheme="minorHAnsi"/>
        </w:rPr>
        <w:softHyphen/>
      </w:r>
      <w:r w:rsidR="00536555" w:rsidRPr="000877E3">
        <w:rPr>
          <w:rFonts w:asciiTheme="minorHAnsi" w:hAnsiTheme="minorHAnsi"/>
        </w:rPr>
        <w:softHyphen/>
      </w:r>
      <w:r w:rsidR="00536555" w:rsidRPr="000877E3">
        <w:rPr>
          <w:rFonts w:asciiTheme="minorHAnsi" w:hAnsiTheme="minorHAnsi"/>
        </w:rPr>
        <w:softHyphen/>
      </w:r>
      <w:r w:rsidR="006F6887" w:rsidRPr="000877E3">
        <w:rPr>
          <w:rFonts w:asciiTheme="minorHAnsi" w:hAnsiTheme="minorHAnsi"/>
        </w:rPr>
        <w:softHyphen/>
      </w:r>
      <w:r w:rsidR="006F6887" w:rsidRPr="000877E3">
        <w:rPr>
          <w:rFonts w:asciiTheme="minorHAnsi" w:hAnsiTheme="minorHAnsi"/>
        </w:rPr>
        <w:softHyphen/>
      </w:r>
      <w:r w:rsidR="006F6887" w:rsidRPr="000877E3">
        <w:rPr>
          <w:rFonts w:asciiTheme="minorHAnsi" w:hAnsiTheme="minorHAnsi"/>
        </w:rPr>
        <w:softHyphen/>
      </w:r>
      <w:r w:rsidR="006F6887" w:rsidRPr="000877E3">
        <w:rPr>
          <w:rFonts w:asciiTheme="minorHAnsi" w:hAnsiTheme="minorHAnsi"/>
        </w:rPr>
        <w:softHyphen/>
      </w:r>
      <w:r w:rsidR="006F6887" w:rsidRPr="000877E3">
        <w:rPr>
          <w:rFonts w:asciiTheme="minorHAnsi" w:hAnsiTheme="minorHAnsi"/>
        </w:rPr>
        <w:softHyphen/>
      </w:r>
      <w:r w:rsidR="006F6887" w:rsidRPr="000877E3">
        <w:rPr>
          <w:rFonts w:asciiTheme="minorHAnsi" w:hAnsiTheme="minorHAnsi"/>
        </w:rPr>
        <w:softHyphen/>
      </w:r>
      <w:r w:rsidR="000835EC" w:rsidRPr="000877E3">
        <w:rPr>
          <w:rFonts w:asciiTheme="minorHAnsi" w:hAnsiTheme="minorHAnsi"/>
        </w:rPr>
        <w:softHyphen/>
      </w:r>
      <w:r w:rsidR="000835EC" w:rsidRPr="000877E3">
        <w:rPr>
          <w:rFonts w:asciiTheme="minorHAnsi" w:hAnsiTheme="minorHAnsi"/>
        </w:rPr>
        <w:softHyphen/>
      </w:r>
      <w:r w:rsidR="000835EC" w:rsidRPr="000877E3">
        <w:rPr>
          <w:rFonts w:asciiTheme="minorHAnsi" w:hAnsiTheme="minorHAnsi"/>
        </w:rPr>
        <w:softHyphen/>
      </w:r>
      <w:r w:rsidR="000835EC" w:rsidRPr="000877E3">
        <w:rPr>
          <w:rFonts w:asciiTheme="minorHAnsi" w:hAnsiTheme="minorHAnsi"/>
        </w:rPr>
        <w:softHyphen/>
      </w:r>
      <w:r w:rsidR="000835EC" w:rsidRPr="000877E3">
        <w:rPr>
          <w:rFonts w:asciiTheme="minorHAnsi" w:hAnsiTheme="minorHAnsi"/>
        </w:rPr>
        <w:softHyphen/>
      </w:r>
      <w:r w:rsidR="000835EC" w:rsidRPr="000877E3">
        <w:rPr>
          <w:rFonts w:asciiTheme="minorHAnsi" w:hAnsiTheme="minorHAnsi"/>
        </w:rPr>
        <w:softHyphen/>
      </w:r>
    </w:p>
    <w:p w14:paraId="2D51809A" w14:textId="77777777" w:rsidR="00DF6BCD" w:rsidRPr="000877E3" w:rsidRDefault="00581C18" w:rsidP="00DF6BCD">
      <w:pPr>
        <w:jc w:val="right"/>
        <w:rPr>
          <w:rFonts w:asciiTheme="minorHAnsi" w:hAnsiTheme="minorHAnsi"/>
        </w:rPr>
      </w:pPr>
      <w:r w:rsidRPr="000877E3">
        <w:rPr>
          <w:rFonts w:asciiTheme="minorHAnsi" w:hAnsiTheme="minorHAnsi"/>
        </w:rPr>
        <w:softHyphen/>
      </w:r>
      <w:r w:rsidRPr="000877E3">
        <w:rPr>
          <w:rFonts w:asciiTheme="minorHAnsi" w:hAnsiTheme="minorHAnsi"/>
        </w:rPr>
        <w:softHyphen/>
      </w:r>
      <w:r w:rsidRPr="000877E3">
        <w:rPr>
          <w:rFonts w:asciiTheme="minorHAnsi" w:hAnsiTheme="minorHAnsi"/>
        </w:rPr>
        <w:softHyphen/>
      </w:r>
      <w:r w:rsidRPr="000877E3">
        <w:rPr>
          <w:rFonts w:asciiTheme="minorHAnsi" w:hAnsiTheme="minorHAnsi"/>
        </w:rPr>
        <w:softHyphen/>
      </w:r>
      <w:r w:rsidRPr="000877E3">
        <w:rPr>
          <w:rFonts w:asciiTheme="minorHAnsi" w:hAnsiTheme="minorHAnsi"/>
        </w:rPr>
        <w:softHyphen/>
      </w:r>
      <w:r w:rsidRPr="000877E3">
        <w:rPr>
          <w:rFonts w:asciiTheme="minorHAnsi" w:hAnsiTheme="minorHAnsi"/>
        </w:rPr>
        <w:softHyphen/>
      </w:r>
      <w:r w:rsidRPr="000877E3">
        <w:rPr>
          <w:rFonts w:asciiTheme="minorHAnsi" w:hAnsiTheme="minorHAnsi"/>
        </w:rPr>
        <w:softHyphen/>
      </w:r>
    </w:p>
    <w:p w14:paraId="2D51809B" w14:textId="77777777" w:rsidR="0004265B" w:rsidRPr="000877E3" w:rsidRDefault="0004265B" w:rsidP="00DF6BCD">
      <w:pPr>
        <w:jc w:val="right"/>
        <w:rPr>
          <w:rFonts w:asciiTheme="minorHAnsi" w:hAnsiTheme="minorHAnsi"/>
        </w:rPr>
      </w:pPr>
    </w:p>
    <w:p w14:paraId="2D51809C" w14:textId="77777777" w:rsidR="00951E2C" w:rsidRPr="000877E3" w:rsidRDefault="00951E2C" w:rsidP="00951E2C">
      <w:pPr>
        <w:rPr>
          <w:rFonts w:asciiTheme="minorHAnsi" w:hAnsiTheme="minorHAnsi"/>
        </w:rPr>
      </w:pPr>
    </w:p>
    <w:p w14:paraId="2D51809D" w14:textId="77777777" w:rsidR="00951E2C" w:rsidRPr="000877E3" w:rsidRDefault="00951E2C" w:rsidP="00951E2C">
      <w:pPr>
        <w:keepNext/>
        <w:jc w:val="center"/>
        <w:outlineLvl w:val="2"/>
        <w:rPr>
          <w:rFonts w:asciiTheme="minorHAnsi" w:hAnsiTheme="minorHAnsi"/>
          <w:b/>
          <w:bCs/>
          <w:szCs w:val="20"/>
        </w:rPr>
      </w:pPr>
      <w:r w:rsidRPr="000877E3">
        <w:rPr>
          <w:rFonts w:asciiTheme="minorHAnsi" w:hAnsiTheme="minorHAnsi"/>
          <w:b/>
          <w:bCs/>
          <w:noProof/>
          <w:szCs w:val="20"/>
          <w:lang w:eastAsia="en-GB"/>
        </w:rPr>
        <mc:AlternateContent>
          <mc:Choice Requires="wps">
            <w:drawing>
              <wp:anchor distT="0" distB="0" distL="114300" distR="114300" simplePos="0" relativeHeight="251657216" behindDoc="0" locked="0" layoutInCell="1" allowOverlap="1" wp14:anchorId="2D5180CF" wp14:editId="2D5180D0">
                <wp:simplePos x="0" y="0"/>
                <wp:positionH relativeFrom="column">
                  <wp:posOffset>4360545</wp:posOffset>
                </wp:positionH>
                <wp:positionV relativeFrom="paragraph">
                  <wp:posOffset>165100</wp:posOffset>
                </wp:positionV>
                <wp:extent cx="2171700" cy="1078865"/>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078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180E3" w14:textId="77777777" w:rsidR="00951E2C" w:rsidRPr="000877E3" w:rsidRDefault="00951E2C" w:rsidP="000877E3">
                            <w:pPr>
                              <w:pStyle w:val="Heading4"/>
                              <w:jc w:val="right"/>
                              <w:rPr>
                                <w:rFonts w:asciiTheme="minorHAnsi" w:hAnsiTheme="minorHAnsi" w:cs="Tahoma"/>
                                <w:szCs w:val="22"/>
                              </w:rPr>
                            </w:pPr>
                            <w:r w:rsidRPr="000877E3">
                              <w:rPr>
                                <w:rFonts w:asciiTheme="minorHAnsi" w:hAnsiTheme="minorHAnsi" w:cs="Tahoma"/>
                                <w:szCs w:val="22"/>
                              </w:rPr>
                              <w:t xml:space="preserve">Fritwell Church of England </w:t>
                            </w:r>
                          </w:p>
                          <w:p w14:paraId="2D5180E4" w14:textId="77777777" w:rsidR="00951E2C" w:rsidRPr="000877E3" w:rsidRDefault="00951E2C" w:rsidP="000877E3">
                            <w:pPr>
                              <w:jc w:val="right"/>
                              <w:rPr>
                                <w:rFonts w:asciiTheme="minorHAnsi" w:hAnsiTheme="minorHAnsi" w:cs="Tahoma"/>
                                <w:sz w:val="22"/>
                                <w:szCs w:val="22"/>
                              </w:rPr>
                            </w:pPr>
                            <w:r w:rsidRPr="000877E3">
                              <w:rPr>
                                <w:rFonts w:asciiTheme="minorHAnsi" w:hAnsiTheme="minorHAnsi" w:cs="Tahoma"/>
                                <w:b/>
                                <w:bCs/>
                                <w:sz w:val="22"/>
                                <w:szCs w:val="22"/>
                              </w:rPr>
                              <w:t>Primary School</w:t>
                            </w:r>
                          </w:p>
                          <w:p w14:paraId="2D5180E5" w14:textId="77777777" w:rsidR="00951E2C" w:rsidRPr="000877E3" w:rsidRDefault="00951E2C" w:rsidP="000877E3">
                            <w:pPr>
                              <w:jc w:val="right"/>
                              <w:rPr>
                                <w:rFonts w:asciiTheme="minorHAnsi" w:hAnsiTheme="minorHAnsi" w:cs="Tahoma"/>
                                <w:sz w:val="22"/>
                                <w:szCs w:val="22"/>
                              </w:rPr>
                            </w:pPr>
                            <w:r w:rsidRPr="000877E3">
                              <w:rPr>
                                <w:rFonts w:asciiTheme="minorHAnsi" w:hAnsiTheme="minorHAnsi" w:cs="Tahoma"/>
                                <w:sz w:val="22"/>
                                <w:szCs w:val="22"/>
                              </w:rPr>
                              <w:t xml:space="preserve">East Street,           </w:t>
                            </w:r>
                          </w:p>
                          <w:p w14:paraId="2D5180E6" w14:textId="77777777" w:rsidR="00951E2C" w:rsidRPr="000877E3" w:rsidRDefault="00951E2C" w:rsidP="000877E3">
                            <w:pPr>
                              <w:jc w:val="right"/>
                              <w:rPr>
                                <w:rFonts w:asciiTheme="minorHAnsi" w:hAnsiTheme="minorHAnsi" w:cs="Tahoma"/>
                                <w:sz w:val="22"/>
                                <w:szCs w:val="22"/>
                              </w:rPr>
                            </w:pPr>
                            <w:r w:rsidRPr="000877E3">
                              <w:rPr>
                                <w:rFonts w:asciiTheme="minorHAnsi" w:hAnsiTheme="minorHAnsi" w:cs="Tahoma"/>
                                <w:sz w:val="22"/>
                                <w:szCs w:val="22"/>
                              </w:rPr>
                              <w:t xml:space="preserve">Fritwell, </w:t>
                            </w:r>
                          </w:p>
                          <w:p w14:paraId="2D5180E7" w14:textId="77777777" w:rsidR="00951E2C" w:rsidRPr="000877E3" w:rsidRDefault="00951E2C" w:rsidP="000877E3">
                            <w:pPr>
                              <w:jc w:val="right"/>
                              <w:rPr>
                                <w:rFonts w:asciiTheme="minorHAnsi" w:hAnsiTheme="minorHAnsi" w:cs="Tahoma"/>
                                <w:sz w:val="22"/>
                                <w:szCs w:val="22"/>
                              </w:rPr>
                            </w:pPr>
                            <w:r w:rsidRPr="000877E3">
                              <w:rPr>
                                <w:rFonts w:asciiTheme="minorHAnsi" w:hAnsiTheme="minorHAnsi" w:cs="Tahoma"/>
                                <w:sz w:val="22"/>
                                <w:szCs w:val="22"/>
                              </w:rPr>
                              <w:t>Oxfordshire,</w:t>
                            </w:r>
                          </w:p>
                          <w:p w14:paraId="2D5180E8" w14:textId="77777777" w:rsidR="00951E2C" w:rsidRPr="000877E3" w:rsidRDefault="00951E2C" w:rsidP="000877E3">
                            <w:pPr>
                              <w:jc w:val="right"/>
                              <w:rPr>
                                <w:rFonts w:asciiTheme="minorHAnsi" w:hAnsiTheme="minorHAnsi" w:cs="Tahoma"/>
                                <w:sz w:val="22"/>
                                <w:szCs w:val="22"/>
                              </w:rPr>
                            </w:pPr>
                            <w:r w:rsidRPr="000877E3">
                              <w:rPr>
                                <w:rFonts w:asciiTheme="minorHAnsi" w:hAnsiTheme="minorHAnsi" w:cs="Tahoma"/>
                                <w:sz w:val="22"/>
                                <w:szCs w:val="22"/>
                              </w:rPr>
                              <w:t>OX27 7PX</w:t>
                            </w:r>
                          </w:p>
                          <w:p w14:paraId="2D5180E9" w14:textId="77777777" w:rsidR="00951E2C" w:rsidRDefault="00951E2C" w:rsidP="00951E2C">
                            <w:pPr>
                              <w:rPr>
                                <w:rFonts w:ascii="Gill Sans" w:hAnsi="Gill San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left:0;text-align:left;margin-left:343.35pt;margin-top:13pt;width:171pt;height:8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" stroked="f">
                <v:textbox>
                  <w:txbxContent>
                    <w:p w:rsidR="00951E2C" w:rsidRPr="000877E3" w:rsidRDefault="00951E2C" w:rsidP="000877E3">
                      <w:pPr>
                        <w:pStyle w:val="Heading4"/>
                        <w:jc w:val="right"/>
                        <w:rPr>
                          <w:rFonts w:asciiTheme="minorHAnsi" w:hAnsiTheme="minorHAnsi" w:cs="Tahoma"/>
                          <w:szCs w:val="22"/>
                        </w:rPr>
                      </w:pPr>
                      <w:r w:rsidRPr="000877E3">
                        <w:rPr>
                          <w:rFonts w:asciiTheme="minorHAnsi" w:hAnsiTheme="minorHAnsi" w:cs="Tahoma"/>
                          <w:szCs w:val="22"/>
                        </w:rPr>
                        <w:t xml:space="preserve">Fritwell Church of England </w:t>
                      </w:r>
                    </w:p>
                    <w:p w:rsidR="00951E2C" w:rsidRPr="000877E3" w:rsidRDefault="00951E2C" w:rsidP="000877E3">
                      <w:pPr>
                        <w:jc w:val="right"/>
                        <w:rPr>
                          <w:rFonts w:asciiTheme="minorHAnsi" w:hAnsiTheme="minorHAnsi" w:cs="Tahoma"/>
                          <w:sz w:val="22"/>
                          <w:szCs w:val="22"/>
                        </w:rPr>
                      </w:pPr>
                      <w:r w:rsidRPr="000877E3">
                        <w:rPr>
                          <w:rFonts w:asciiTheme="minorHAnsi" w:hAnsiTheme="minorHAnsi" w:cs="Tahoma"/>
                          <w:b/>
                          <w:bCs/>
                          <w:sz w:val="22"/>
                          <w:szCs w:val="22"/>
                        </w:rPr>
                        <w:t>Primary School</w:t>
                      </w:r>
                    </w:p>
                    <w:p w:rsidR="00951E2C" w:rsidRPr="000877E3" w:rsidRDefault="00951E2C" w:rsidP="000877E3">
                      <w:pPr>
                        <w:jc w:val="right"/>
                        <w:rPr>
                          <w:rFonts w:asciiTheme="minorHAnsi" w:hAnsiTheme="minorHAnsi" w:cs="Tahoma"/>
                          <w:sz w:val="22"/>
                          <w:szCs w:val="22"/>
                        </w:rPr>
                      </w:pPr>
                      <w:r w:rsidRPr="000877E3">
                        <w:rPr>
                          <w:rFonts w:asciiTheme="minorHAnsi" w:hAnsiTheme="minorHAnsi" w:cs="Tahoma"/>
                          <w:sz w:val="22"/>
                          <w:szCs w:val="22"/>
                        </w:rPr>
                        <w:t xml:space="preserve">East Street,           </w:t>
                      </w:r>
                    </w:p>
                    <w:p w:rsidR="00951E2C" w:rsidRPr="000877E3" w:rsidRDefault="00951E2C" w:rsidP="000877E3">
                      <w:pPr>
                        <w:jc w:val="right"/>
                        <w:rPr>
                          <w:rFonts w:asciiTheme="minorHAnsi" w:hAnsiTheme="minorHAnsi" w:cs="Tahoma"/>
                          <w:sz w:val="22"/>
                          <w:szCs w:val="22"/>
                        </w:rPr>
                      </w:pPr>
                      <w:r w:rsidRPr="000877E3">
                        <w:rPr>
                          <w:rFonts w:asciiTheme="minorHAnsi" w:hAnsiTheme="minorHAnsi" w:cs="Tahoma"/>
                          <w:sz w:val="22"/>
                          <w:szCs w:val="22"/>
                        </w:rPr>
                        <w:t xml:space="preserve">Fritwell, </w:t>
                      </w:r>
                    </w:p>
                    <w:p w:rsidR="00951E2C" w:rsidRPr="000877E3" w:rsidRDefault="00951E2C" w:rsidP="000877E3">
                      <w:pPr>
                        <w:jc w:val="right"/>
                        <w:rPr>
                          <w:rFonts w:asciiTheme="minorHAnsi" w:hAnsiTheme="minorHAnsi" w:cs="Tahoma"/>
                          <w:sz w:val="22"/>
                          <w:szCs w:val="22"/>
                        </w:rPr>
                      </w:pPr>
                      <w:r w:rsidRPr="000877E3">
                        <w:rPr>
                          <w:rFonts w:asciiTheme="minorHAnsi" w:hAnsiTheme="minorHAnsi" w:cs="Tahoma"/>
                          <w:sz w:val="22"/>
                          <w:szCs w:val="22"/>
                        </w:rPr>
                        <w:t>Oxfordshire,</w:t>
                      </w:r>
                    </w:p>
                    <w:p w:rsidR="00951E2C" w:rsidRPr="000877E3" w:rsidRDefault="00951E2C" w:rsidP="000877E3">
                      <w:pPr>
                        <w:jc w:val="right"/>
                        <w:rPr>
                          <w:rFonts w:asciiTheme="minorHAnsi" w:hAnsiTheme="minorHAnsi" w:cs="Tahoma"/>
                          <w:sz w:val="22"/>
                          <w:szCs w:val="22"/>
                        </w:rPr>
                      </w:pPr>
                      <w:r w:rsidRPr="000877E3">
                        <w:rPr>
                          <w:rFonts w:asciiTheme="minorHAnsi" w:hAnsiTheme="minorHAnsi" w:cs="Tahoma"/>
                          <w:sz w:val="22"/>
                          <w:szCs w:val="22"/>
                        </w:rPr>
                        <w:t>OX27 7PX</w:t>
                      </w:r>
                    </w:p>
                    <w:p w:rsidR="00951E2C" w:rsidRDefault="00951E2C" w:rsidP="00951E2C">
                      <w:pPr>
                        <w:rPr>
                          <w:rFonts w:ascii="Gill Sans" w:hAnsi="Gill Sans"/>
                          <w:sz w:val="20"/>
                          <w:szCs w:val="20"/>
                        </w:rPr>
                      </w:pPr>
                    </w:p>
                  </w:txbxContent>
                </v:textbox>
              </v:shape>
            </w:pict>
          </mc:Fallback>
        </mc:AlternateContent>
      </w:r>
      <w:r w:rsidRPr="000877E3">
        <w:rPr>
          <w:rFonts w:asciiTheme="minorHAnsi" w:hAnsiTheme="minorHAnsi"/>
          <w:b/>
          <w:bCs/>
          <w:szCs w:val="20"/>
        </w:rPr>
        <w:t xml:space="preserve">               OXFORDSHIRE COUNTY COUNCIL</w:t>
      </w:r>
    </w:p>
    <w:p w14:paraId="2D51809E" w14:textId="77777777" w:rsidR="00951E2C" w:rsidRPr="000877E3" w:rsidRDefault="00A90764" w:rsidP="00951E2C">
      <w:pPr>
        <w:keepNext/>
        <w:outlineLvl w:val="3"/>
        <w:rPr>
          <w:rFonts w:asciiTheme="minorHAnsi" w:hAnsiTheme="minorHAnsi" w:cs="Tahoma"/>
          <w:b/>
          <w:bCs/>
          <w:sz w:val="22"/>
          <w:szCs w:val="22"/>
        </w:rPr>
      </w:pPr>
      <w:r>
        <w:rPr>
          <w:rFonts w:asciiTheme="minorHAnsi" w:hAnsiTheme="minorHAnsi"/>
          <w:b/>
          <w:bCs/>
          <w:szCs w:val="20"/>
        </w:rPr>
        <w:pict w14:anchorId="2D518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230.45pt;margin-top:3.35pt;width:121.15pt;height:100.1pt;z-index:-251658240;visibility:visible;mso-wrap-edited:f;mso-position-horizontal-relative:text;mso-position-vertical-relative:line" wrapcoords="-133 0 -133 21438 21600 21438 21600 0 -133 0">
            <v:imagedata r:id="rId8" o:title=""/>
          </v:shape>
          <o:OLEObject Type="Embed" ProgID="Word.Picture.8" ShapeID="_x0000_s1028" DrawAspect="Content" ObjectID="_1618225445" r:id="rId9"/>
        </w:pict>
      </w:r>
      <w:r w:rsidR="00951E2C" w:rsidRPr="000877E3">
        <w:rPr>
          <w:rFonts w:asciiTheme="minorHAnsi" w:hAnsiTheme="minorHAnsi" w:cs="Tahoma"/>
          <w:b/>
          <w:bCs/>
          <w:sz w:val="22"/>
          <w:szCs w:val="22"/>
        </w:rPr>
        <w:t>Headteacher:</w:t>
      </w:r>
    </w:p>
    <w:p w14:paraId="2D51809F" w14:textId="77777777" w:rsidR="00951E2C" w:rsidRPr="000877E3" w:rsidRDefault="004E30D8" w:rsidP="00951E2C">
      <w:pPr>
        <w:rPr>
          <w:rFonts w:asciiTheme="minorHAnsi" w:hAnsiTheme="minorHAnsi" w:cs="Tahoma"/>
          <w:sz w:val="22"/>
          <w:szCs w:val="22"/>
        </w:rPr>
      </w:pPr>
      <w:r>
        <w:rPr>
          <w:rFonts w:asciiTheme="minorHAnsi" w:hAnsiTheme="minorHAnsi" w:cs="Tahoma"/>
          <w:sz w:val="22"/>
          <w:szCs w:val="22"/>
        </w:rPr>
        <w:t>Mr Jonathan Hart</w:t>
      </w:r>
      <w:r w:rsidR="00951E2C" w:rsidRPr="000877E3">
        <w:rPr>
          <w:rFonts w:asciiTheme="minorHAnsi" w:hAnsiTheme="minorHAnsi" w:cs="Tahoma"/>
          <w:sz w:val="22"/>
          <w:szCs w:val="22"/>
        </w:rPr>
        <w:br/>
        <w:t>Telephone: 01869 345283</w:t>
      </w:r>
    </w:p>
    <w:p w14:paraId="2D5180A0" w14:textId="77777777" w:rsidR="00951E2C" w:rsidRPr="000877E3" w:rsidRDefault="00951E2C" w:rsidP="00951E2C">
      <w:pPr>
        <w:rPr>
          <w:rFonts w:asciiTheme="minorHAnsi" w:hAnsiTheme="minorHAnsi" w:cs="Tahoma"/>
          <w:sz w:val="22"/>
          <w:szCs w:val="22"/>
        </w:rPr>
      </w:pPr>
      <w:r w:rsidRPr="000877E3">
        <w:rPr>
          <w:rFonts w:asciiTheme="minorHAnsi" w:hAnsiTheme="minorHAnsi" w:cs="Tahoma"/>
          <w:sz w:val="22"/>
          <w:szCs w:val="22"/>
        </w:rPr>
        <w:t>Fax: 01869 345241</w:t>
      </w:r>
    </w:p>
    <w:p w14:paraId="2D5180A1" w14:textId="77777777" w:rsidR="00951E2C" w:rsidRPr="000877E3" w:rsidRDefault="00A90764" w:rsidP="00951E2C">
      <w:pPr>
        <w:rPr>
          <w:rFonts w:asciiTheme="minorHAnsi" w:hAnsiTheme="minorHAnsi" w:cs="Tahoma"/>
          <w:sz w:val="22"/>
          <w:szCs w:val="22"/>
        </w:rPr>
      </w:pPr>
      <w:hyperlink r:id="rId10" w:history="1">
        <w:r w:rsidR="00951E2C" w:rsidRPr="000877E3">
          <w:rPr>
            <w:rFonts w:asciiTheme="minorHAnsi" w:hAnsiTheme="minorHAnsi" w:cs="Tahoma"/>
            <w:sz w:val="22"/>
            <w:szCs w:val="22"/>
          </w:rPr>
          <w:t>email: office.3065@</w:t>
        </w:r>
      </w:hyperlink>
      <w:r w:rsidR="00951E2C" w:rsidRPr="000877E3">
        <w:rPr>
          <w:rFonts w:asciiTheme="minorHAnsi" w:hAnsiTheme="minorHAnsi" w:cs="Tahoma"/>
          <w:sz w:val="22"/>
          <w:szCs w:val="22"/>
        </w:rPr>
        <w:t xml:space="preserve">fritwell.oxon.sch.uk </w:t>
      </w:r>
    </w:p>
    <w:p w14:paraId="2D5180A2" w14:textId="77777777" w:rsidR="00951E2C" w:rsidRPr="000877E3" w:rsidRDefault="00951E2C" w:rsidP="00951E2C">
      <w:pPr>
        <w:rPr>
          <w:rFonts w:asciiTheme="minorHAnsi" w:hAnsiTheme="minorHAnsi"/>
          <w:b/>
          <w:bCs/>
          <w:sz w:val="22"/>
          <w:szCs w:val="20"/>
        </w:rPr>
      </w:pPr>
    </w:p>
    <w:p w14:paraId="2D5180A3" w14:textId="77777777" w:rsidR="00951E2C" w:rsidRPr="000877E3" w:rsidRDefault="00951E2C" w:rsidP="001C7F7F">
      <w:pPr>
        <w:spacing w:before="80"/>
        <w:rPr>
          <w:rFonts w:asciiTheme="minorHAnsi" w:hAnsiTheme="minorHAnsi"/>
          <w:sz w:val="22"/>
          <w:szCs w:val="20"/>
        </w:rPr>
      </w:pPr>
    </w:p>
    <w:p w14:paraId="2D5180A4" w14:textId="77777777" w:rsidR="00CC353A" w:rsidRPr="000877E3" w:rsidRDefault="00CC353A" w:rsidP="00CC353A">
      <w:pPr>
        <w:rPr>
          <w:rFonts w:asciiTheme="minorHAnsi" w:hAnsiTheme="minorHAnsi"/>
          <w:sz w:val="22"/>
          <w:szCs w:val="22"/>
        </w:rPr>
      </w:pPr>
      <w:r w:rsidRPr="000877E3">
        <w:rPr>
          <w:rFonts w:asciiTheme="minorHAnsi" w:hAnsiTheme="minorHAnsi"/>
          <w:sz w:val="22"/>
          <w:szCs w:val="22"/>
        </w:rPr>
        <w:softHyphen/>
      </w:r>
      <w:r w:rsidRPr="000877E3">
        <w:rPr>
          <w:rFonts w:asciiTheme="minorHAnsi" w:hAnsiTheme="minorHAnsi"/>
          <w:sz w:val="22"/>
          <w:szCs w:val="22"/>
        </w:rPr>
        <w:softHyphen/>
      </w:r>
      <w:r w:rsidRPr="000877E3">
        <w:rPr>
          <w:rFonts w:asciiTheme="minorHAnsi" w:hAnsiTheme="minorHAnsi"/>
          <w:sz w:val="22"/>
          <w:szCs w:val="22"/>
        </w:rPr>
        <w:softHyphen/>
      </w:r>
      <w:r w:rsidRPr="000877E3">
        <w:rPr>
          <w:rFonts w:asciiTheme="minorHAnsi" w:hAnsiTheme="minorHAnsi"/>
          <w:sz w:val="22"/>
          <w:szCs w:val="22"/>
        </w:rPr>
        <w:softHyphen/>
        <w:t>_______________________________________________________________________________________________</w:t>
      </w:r>
    </w:p>
    <w:p w14:paraId="2D5180A5" w14:textId="77777777" w:rsidR="00CC353A" w:rsidRPr="000877E3" w:rsidRDefault="00CC353A" w:rsidP="00CC353A">
      <w:pPr>
        <w:rPr>
          <w:rFonts w:asciiTheme="minorHAnsi" w:hAnsiTheme="minorHAnsi"/>
          <w:sz w:val="22"/>
          <w:szCs w:val="22"/>
        </w:rPr>
      </w:pPr>
    </w:p>
    <w:p w14:paraId="2D5180A6" w14:textId="77777777" w:rsidR="00CC353A" w:rsidRPr="000877E3" w:rsidRDefault="00CC353A" w:rsidP="00CC353A">
      <w:pPr>
        <w:jc w:val="center"/>
        <w:rPr>
          <w:rFonts w:asciiTheme="minorHAnsi" w:hAnsiTheme="minorHAnsi"/>
          <w:b/>
          <w:sz w:val="22"/>
          <w:szCs w:val="22"/>
        </w:rPr>
      </w:pPr>
      <w:r w:rsidRPr="000877E3">
        <w:rPr>
          <w:rFonts w:asciiTheme="minorHAnsi" w:hAnsiTheme="minorHAnsi"/>
          <w:b/>
          <w:sz w:val="22"/>
          <w:szCs w:val="22"/>
        </w:rPr>
        <w:t>“Growing and learning together with God.”</w:t>
      </w:r>
    </w:p>
    <w:p w14:paraId="2D5180A7" w14:textId="77777777" w:rsidR="00CC353A" w:rsidRPr="000877E3" w:rsidRDefault="00CC353A" w:rsidP="00CC353A">
      <w:pPr>
        <w:jc w:val="center"/>
        <w:rPr>
          <w:rFonts w:asciiTheme="minorHAnsi" w:hAnsiTheme="minorHAnsi"/>
          <w:b/>
          <w:sz w:val="22"/>
          <w:szCs w:val="22"/>
        </w:rPr>
      </w:pPr>
    </w:p>
    <w:p w14:paraId="2D5180A8" w14:textId="77777777" w:rsidR="00CC353A" w:rsidRPr="000877E3" w:rsidRDefault="00CC353A" w:rsidP="00CC353A">
      <w:pPr>
        <w:pBdr>
          <w:top w:val="thinThickSmallGap" w:sz="24" w:space="1" w:color="auto"/>
          <w:left w:val="thinThickSmallGap" w:sz="24" w:space="4" w:color="auto"/>
          <w:bottom w:val="thickThinSmallGap" w:sz="24" w:space="1" w:color="auto"/>
          <w:right w:val="thickThinSmallGap" w:sz="24" w:space="4" w:color="auto"/>
        </w:pBdr>
        <w:jc w:val="center"/>
        <w:rPr>
          <w:rFonts w:asciiTheme="minorHAnsi" w:hAnsiTheme="minorHAnsi"/>
        </w:rPr>
      </w:pPr>
      <w:r w:rsidRPr="000877E3">
        <w:rPr>
          <w:rFonts w:asciiTheme="minorHAnsi" w:hAnsiTheme="minorHAnsi"/>
        </w:rPr>
        <w:t>Children at Fritwell Church of England School are confident and inspired.  They achieve personal success and show love and respect for all.</w:t>
      </w:r>
    </w:p>
    <w:p w14:paraId="2D5180A9" w14:textId="77777777" w:rsidR="00CC353A" w:rsidRPr="000877E3" w:rsidRDefault="00CC353A" w:rsidP="00CC353A">
      <w:pPr>
        <w:rPr>
          <w:rFonts w:asciiTheme="minorHAnsi" w:hAnsiTheme="minorHAnsi"/>
        </w:rPr>
      </w:pPr>
    </w:p>
    <w:p w14:paraId="2D5180AA" w14:textId="77777777" w:rsidR="00A84635" w:rsidRPr="00A32448" w:rsidRDefault="00A84635" w:rsidP="00A84635">
      <w:pPr>
        <w:rPr>
          <w:rFonts w:ascii="Calibri" w:hAnsi="Calibri"/>
          <w:sz w:val="22"/>
          <w:szCs w:val="22"/>
        </w:rPr>
      </w:pPr>
    </w:p>
    <w:p w14:paraId="2D5180AB" w14:textId="77777777" w:rsidR="00A84635" w:rsidRPr="00A32448" w:rsidRDefault="00A84635" w:rsidP="00A84635">
      <w:pPr>
        <w:tabs>
          <w:tab w:val="left" w:pos="480"/>
        </w:tabs>
        <w:rPr>
          <w:rFonts w:ascii="Calibri" w:hAnsi="Calibri"/>
          <w:sz w:val="22"/>
          <w:szCs w:val="22"/>
        </w:rPr>
      </w:pPr>
      <w:r w:rsidRPr="00A32448">
        <w:rPr>
          <w:rFonts w:ascii="Calibri" w:hAnsi="Calibri"/>
          <w:sz w:val="22"/>
          <w:szCs w:val="22"/>
        </w:rPr>
        <w:tab/>
      </w:r>
    </w:p>
    <w:p w14:paraId="2D5180AC" w14:textId="77777777" w:rsidR="00027361" w:rsidRPr="002A3009" w:rsidRDefault="00027361" w:rsidP="00027361">
      <w:pPr>
        <w:jc w:val="center"/>
        <w:rPr>
          <w:rFonts w:ascii="Corbel" w:hAnsi="Corbel"/>
          <w:b/>
          <w:u w:val="single"/>
        </w:rPr>
      </w:pPr>
      <w:r w:rsidRPr="002A3009">
        <w:rPr>
          <w:rFonts w:ascii="Corbel" w:hAnsi="Corbel"/>
          <w:b/>
          <w:u w:val="single"/>
        </w:rPr>
        <w:t>Teaching Assistant - Job Description</w:t>
      </w:r>
    </w:p>
    <w:p w14:paraId="2D5180AD" w14:textId="77777777" w:rsidR="00027361" w:rsidRPr="002A3009" w:rsidRDefault="00027361" w:rsidP="00027361">
      <w:pPr>
        <w:jc w:val="center"/>
        <w:rPr>
          <w:rFonts w:ascii="Corbel" w:hAnsi="Corbel"/>
          <w:b/>
          <w:u w:val="single"/>
        </w:rPr>
      </w:pPr>
    </w:p>
    <w:p w14:paraId="2D5180AE" w14:textId="77777777" w:rsidR="00027361" w:rsidRPr="002A3009" w:rsidRDefault="00027361" w:rsidP="00027361">
      <w:pPr>
        <w:ind w:left="104"/>
        <w:rPr>
          <w:rFonts w:ascii="Corbel" w:hAnsi="Corbel"/>
          <w:b/>
          <w:bCs/>
        </w:rPr>
      </w:pPr>
      <w:r w:rsidRPr="002A3009">
        <w:rPr>
          <w:rFonts w:ascii="Corbel" w:hAnsi="Corbel"/>
          <w:b/>
          <w:bCs/>
        </w:rPr>
        <w:t>Duties</w:t>
      </w:r>
      <w:r w:rsidRPr="002A3009">
        <w:rPr>
          <w:rFonts w:ascii="Corbel" w:hAnsi="Corbel"/>
          <w:b/>
          <w:bCs/>
        </w:rPr>
        <w:br/>
      </w:r>
      <w:proofErr w:type="gramStart"/>
      <w:r w:rsidRPr="002A3009">
        <w:rPr>
          <w:rFonts w:ascii="Corbel" w:hAnsi="Corbel"/>
        </w:rPr>
        <w:t>This</w:t>
      </w:r>
      <w:proofErr w:type="gramEnd"/>
      <w:r w:rsidRPr="002A3009">
        <w:rPr>
          <w:rFonts w:ascii="Corbel" w:hAnsi="Corbel"/>
        </w:rPr>
        <w:t xml:space="preserve"> job description describes in general terms the normal duties which the post-holder will be expected to undertake.  However, the job or duties described may vary or be amended from time to time without changing the level of responsibility associated with the post.</w:t>
      </w:r>
    </w:p>
    <w:p w14:paraId="2D5180AF" w14:textId="77777777" w:rsidR="00027361" w:rsidRPr="002A3009" w:rsidRDefault="00027361" w:rsidP="00027361">
      <w:pPr>
        <w:ind w:left="104"/>
        <w:rPr>
          <w:rFonts w:ascii="Corbel" w:hAnsi="Corbel"/>
          <w:b/>
          <w:bCs/>
        </w:rPr>
      </w:pPr>
    </w:p>
    <w:p w14:paraId="2D5180B0" w14:textId="77777777" w:rsidR="00027361" w:rsidRPr="002A3009" w:rsidRDefault="00027361" w:rsidP="00027361">
      <w:pPr>
        <w:spacing w:after="192"/>
        <w:ind w:left="104"/>
        <w:rPr>
          <w:rFonts w:ascii="Corbel" w:hAnsi="Corbel"/>
        </w:rPr>
      </w:pPr>
      <w:r w:rsidRPr="002A3009">
        <w:rPr>
          <w:rFonts w:ascii="Corbel" w:hAnsi="Corbel"/>
          <w:b/>
          <w:bCs/>
        </w:rPr>
        <w:t>Responsibilities</w:t>
      </w:r>
    </w:p>
    <w:p w14:paraId="2D5180B1" w14:textId="77777777" w:rsidR="00027361" w:rsidRPr="002A3009" w:rsidRDefault="00027361" w:rsidP="00027361">
      <w:pPr>
        <w:numPr>
          <w:ilvl w:val="0"/>
          <w:numId w:val="8"/>
        </w:numPr>
        <w:spacing w:after="31"/>
        <w:rPr>
          <w:rFonts w:ascii="Corbel" w:hAnsi="Corbel"/>
        </w:rPr>
      </w:pPr>
      <w:r w:rsidRPr="002A3009">
        <w:rPr>
          <w:rFonts w:ascii="Corbel" w:hAnsi="Corbel"/>
        </w:rPr>
        <w:t xml:space="preserve">Assist in the educational and social development of pupils under the direction and guidance of the head teacher, SENCO and class teachers </w:t>
      </w:r>
    </w:p>
    <w:p w14:paraId="2D5180B2" w14:textId="77777777" w:rsidR="00027361" w:rsidRPr="002A3009" w:rsidRDefault="00027361" w:rsidP="00027361">
      <w:pPr>
        <w:numPr>
          <w:ilvl w:val="0"/>
          <w:numId w:val="8"/>
        </w:numPr>
        <w:spacing w:after="31"/>
        <w:rPr>
          <w:rFonts w:ascii="Corbel" w:hAnsi="Corbel"/>
        </w:rPr>
      </w:pPr>
      <w:r w:rsidRPr="002A3009">
        <w:rPr>
          <w:rFonts w:ascii="Corbel" w:hAnsi="Corbel"/>
        </w:rPr>
        <w:t xml:space="preserve">Assist in the implementation of Individual Education Programmes for students and help monitor their progress </w:t>
      </w:r>
    </w:p>
    <w:p w14:paraId="2D5180B3" w14:textId="77777777" w:rsidR="00027361" w:rsidRPr="002A3009" w:rsidRDefault="00027361" w:rsidP="00027361">
      <w:pPr>
        <w:numPr>
          <w:ilvl w:val="0"/>
          <w:numId w:val="8"/>
        </w:numPr>
        <w:rPr>
          <w:rFonts w:ascii="Corbel" w:hAnsi="Corbel"/>
        </w:rPr>
      </w:pPr>
      <w:r w:rsidRPr="002A3009">
        <w:rPr>
          <w:rFonts w:ascii="Corbel" w:hAnsi="Corbel"/>
        </w:rPr>
        <w:t>To work in direct support of the learning needs of the children, either with an individual child or a group, and to have shared responsibility with the teacher for the health, safety and welfare of each child</w:t>
      </w:r>
    </w:p>
    <w:p w14:paraId="2D5180B4" w14:textId="77777777" w:rsidR="00027361" w:rsidRPr="002A3009" w:rsidRDefault="00027361" w:rsidP="00027361">
      <w:pPr>
        <w:numPr>
          <w:ilvl w:val="0"/>
          <w:numId w:val="8"/>
        </w:numPr>
        <w:rPr>
          <w:rFonts w:ascii="Corbel" w:hAnsi="Corbel"/>
        </w:rPr>
      </w:pPr>
      <w:r w:rsidRPr="002A3009">
        <w:rPr>
          <w:rFonts w:ascii="Corbel" w:hAnsi="Corbel"/>
        </w:rPr>
        <w:t>To play a supportive role by being aware of the learning objective for the tasks planned by the teacher and to feedback relevant information in the time given including observations relating to a child</w:t>
      </w:r>
    </w:p>
    <w:p w14:paraId="2D5180B5" w14:textId="77777777" w:rsidR="00027361" w:rsidRPr="002A3009" w:rsidRDefault="00027361" w:rsidP="00027361">
      <w:pPr>
        <w:numPr>
          <w:ilvl w:val="0"/>
          <w:numId w:val="8"/>
        </w:numPr>
        <w:rPr>
          <w:rFonts w:ascii="Corbel" w:hAnsi="Corbel"/>
        </w:rPr>
      </w:pPr>
      <w:r w:rsidRPr="002A3009">
        <w:rPr>
          <w:rFonts w:ascii="Corbel" w:hAnsi="Corbel"/>
        </w:rPr>
        <w:t>Establish and promote productive relationships with students, acting as a role model and setting high expectations</w:t>
      </w:r>
    </w:p>
    <w:p w14:paraId="2D5180B6" w14:textId="77777777" w:rsidR="00027361" w:rsidRPr="002A3009" w:rsidRDefault="00027361" w:rsidP="00027361">
      <w:pPr>
        <w:numPr>
          <w:ilvl w:val="0"/>
          <w:numId w:val="8"/>
        </w:numPr>
        <w:spacing w:after="31"/>
        <w:rPr>
          <w:rFonts w:ascii="Corbel" w:hAnsi="Corbel"/>
        </w:rPr>
      </w:pPr>
      <w:r w:rsidRPr="002A3009">
        <w:rPr>
          <w:rFonts w:ascii="Corbel" w:hAnsi="Corbel"/>
        </w:rPr>
        <w:t xml:space="preserve">Work with other professionals, such as speech therapists and occupational therapists, as necessary </w:t>
      </w:r>
    </w:p>
    <w:p w14:paraId="2D5180B7" w14:textId="77777777" w:rsidR="00027361" w:rsidRPr="002A3009" w:rsidRDefault="00027361" w:rsidP="00027361">
      <w:pPr>
        <w:numPr>
          <w:ilvl w:val="0"/>
          <w:numId w:val="8"/>
        </w:numPr>
        <w:spacing w:after="31"/>
        <w:rPr>
          <w:rFonts w:ascii="Corbel" w:hAnsi="Corbel"/>
        </w:rPr>
      </w:pPr>
      <w:r w:rsidRPr="002A3009">
        <w:rPr>
          <w:rFonts w:ascii="Corbel" w:hAnsi="Corbel"/>
        </w:rPr>
        <w:t xml:space="preserve">Assist class teachers with maintaining student records </w:t>
      </w:r>
    </w:p>
    <w:p w14:paraId="2D5180B8" w14:textId="77777777" w:rsidR="00027361" w:rsidRPr="002A3009" w:rsidRDefault="00027361" w:rsidP="00027361">
      <w:pPr>
        <w:numPr>
          <w:ilvl w:val="0"/>
          <w:numId w:val="8"/>
        </w:numPr>
        <w:spacing w:after="31"/>
        <w:rPr>
          <w:rFonts w:ascii="Corbel" w:hAnsi="Corbel"/>
        </w:rPr>
      </w:pPr>
      <w:r w:rsidRPr="002A3009">
        <w:rPr>
          <w:rFonts w:ascii="Corbel" w:hAnsi="Corbel"/>
        </w:rPr>
        <w:t xml:space="preserve">To take responsibility for ensuring high standards of behaviour across the school  through the use of and application of the school Behaviour and Learning policy and apply this  consistently to all children. </w:t>
      </w:r>
    </w:p>
    <w:p w14:paraId="2D5180B9" w14:textId="77777777" w:rsidR="00027361" w:rsidRPr="002A3009" w:rsidRDefault="00027361" w:rsidP="00027361">
      <w:pPr>
        <w:numPr>
          <w:ilvl w:val="0"/>
          <w:numId w:val="8"/>
        </w:numPr>
        <w:spacing w:after="31"/>
        <w:rPr>
          <w:rFonts w:ascii="Corbel" w:hAnsi="Corbel"/>
        </w:rPr>
      </w:pPr>
      <w:r w:rsidRPr="002A3009">
        <w:rPr>
          <w:rFonts w:ascii="Corbel" w:hAnsi="Corbel"/>
        </w:rPr>
        <w:lastRenderedPageBreak/>
        <w:t xml:space="preserve">Support students with emotional or behavioural problems and help develop their social skills </w:t>
      </w:r>
    </w:p>
    <w:p w14:paraId="2D5180BA" w14:textId="77777777" w:rsidR="00027361" w:rsidRPr="002A3009" w:rsidRDefault="00027361" w:rsidP="00027361">
      <w:pPr>
        <w:numPr>
          <w:ilvl w:val="0"/>
          <w:numId w:val="8"/>
        </w:numPr>
        <w:rPr>
          <w:rFonts w:ascii="Corbel" w:hAnsi="Corbel"/>
        </w:rPr>
      </w:pPr>
      <w:r w:rsidRPr="002A3009">
        <w:rPr>
          <w:rFonts w:ascii="Corbel" w:hAnsi="Corbel"/>
        </w:rPr>
        <w:t>Supervise the class for short periods of time when necessary</w:t>
      </w:r>
    </w:p>
    <w:p w14:paraId="2D5180BB" w14:textId="77777777" w:rsidR="00027361" w:rsidRPr="002A3009" w:rsidRDefault="00027361" w:rsidP="00027361">
      <w:pPr>
        <w:numPr>
          <w:ilvl w:val="0"/>
          <w:numId w:val="8"/>
        </w:numPr>
        <w:rPr>
          <w:rFonts w:ascii="Corbel" w:hAnsi="Corbel"/>
        </w:rPr>
      </w:pPr>
      <w:r w:rsidRPr="002A3009">
        <w:rPr>
          <w:rFonts w:ascii="Corbel" w:hAnsi="Corbel"/>
        </w:rPr>
        <w:t>Be prepared to develop one’s own knowledge and expertise through CPD to confidently support learning and development and  participate in termly meetings to discuss CPD and general areas of school development</w:t>
      </w:r>
    </w:p>
    <w:p w14:paraId="2D5180BC" w14:textId="77777777" w:rsidR="00027361" w:rsidRPr="002A3009" w:rsidRDefault="00027361" w:rsidP="00027361">
      <w:pPr>
        <w:numPr>
          <w:ilvl w:val="0"/>
          <w:numId w:val="8"/>
        </w:numPr>
        <w:rPr>
          <w:rFonts w:ascii="Corbel" w:hAnsi="Corbel"/>
        </w:rPr>
      </w:pPr>
      <w:r w:rsidRPr="002A3009">
        <w:rPr>
          <w:rFonts w:ascii="Corbel" w:hAnsi="Corbel"/>
        </w:rPr>
        <w:t xml:space="preserve">Prepare and present displays of students' work </w:t>
      </w:r>
    </w:p>
    <w:p w14:paraId="2D5180BD" w14:textId="77777777" w:rsidR="00027361" w:rsidRPr="002A3009" w:rsidRDefault="00027361" w:rsidP="00027361">
      <w:pPr>
        <w:numPr>
          <w:ilvl w:val="0"/>
          <w:numId w:val="8"/>
        </w:numPr>
        <w:rPr>
          <w:rFonts w:ascii="Corbel" w:hAnsi="Corbel"/>
        </w:rPr>
      </w:pPr>
      <w:r w:rsidRPr="002A3009">
        <w:rPr>
          <w:rFonts w:ascii="Corbel" w:hAnsi="Corbel"/>
        </w:rPr>
        <w:t>Organise and prepare resources for the classroom</w:t>
      </w:r>
    </w:p>
    <w:p w14:paraId="2D5180BE" w14:textId="77777777" w:rsidR="00027361" w:rsidRPr="002A3009" w:rsidRDefault="00027361" w:rsidP="00027361">
      <w:pPr>
        <w:numPr>
          <w:ilvl w:val="0"/>
          <w:numId w:val="8"/>
        </w:numPr>
        <w:rPr>
          <w:rFonts w:ascii="Corbel" w:hAnsi="Corbel"/>
        </w:rPr>
      </w:pPr>
      <w:r w:rsidRPr="002A3009">
        <w:rPr>
          <w:rFonts w:ascii="Corbel" w:hAnsi="Corbel"/>
        </w:rPr>
        <w:t>Participate in photocopying and filing and entering assessment data</w:t>
      </w:r>
    </w:p>
    <w:p w14:paraId="2D5180BF" w14:textId="77777777" w:rsidR="00027361" w:rsidRPr="002A3009" w:rsidRDefault="00027361" w:rsidP="00027361">
      <w:pPr>
        <w:numPr>
          <w:ilvl w:val="0"/>
          <w:numId w:val="8"/>
        </w:numPr>
        <w:rPr>
          <w:rFonts w:ascii="Corbel" w:hAnsi="Corbel"/>
        </w:rPr>
      </w:pPr>
      <w:r w:rsidRPr="002A3009">
        <w:rPr>
          <w:rFonts w:ascii="Corbel" w:hAnsi="Corbel"/>
        </w:rPr>
        <w:t>Undertake other duties from time to time as the head teacher requires i.e. such tasks which do not relate to the above but are essential to the smooth running of the school as an organisation including a day  at the end of each term, when necessary, cleaning and organising equipment and resources throughout the school</w:t>
      </w:r>
    </w:p>
    <w:p w14:paraId="2D5180C0" w14:textId="77777777" w:rsidR="00027361" w:rsidRPr="002A3009" w:rsidRDefault="00027361" w:rsidP="00027361">
      <w:pPr>
        <w:numPr>
          <w:ilvl w:val="0"/>
          <w:numId w:val="8"/>
        </w:numPr>
        <w:rPr>
          <w:rFonts w:ascii="Corbel" w:hAnsi="Corbel"/>
        </w:rPr>
      </w:pPr>
      <w:r w:rsidRPr="002A3009">
        <w:rPr>
          <w:rFonts w:ascii="Corbel" w:hAnsi="Corbel"/>
        </w:rPr>
        <w:t>To participate in playtime duty rotas</w:t>
      </w:r>
    </w:p>
    <w:p w14:paraId="2D5180C1" w14:textId="77777777" w:rsidR="00027361" w:rsidRPr="002A3009" w:rsidRDefault="00027361" w:rsidP="00027361">
      <w:pPr>
        <w:numPr>
          <w:ilvl w:val="0"/>
          <w:numId w:val="8"/>
        </w:numPr>
        <w:rPr>
          <w:rFonts w:ascii="Corbel" w:hAnsi="Corbel"/>
        </w:rPr>
      </w:pPr>
      <w:r w:rsidRPr="002A3009">
        <w:rPr>
          <w:rFonts w:ascii="Corbel" w:hAnsi="Corbel"/>
        </w:rPr>
        <w:t>Ensure the health, safety and welfare of students is maintained at all times</w:t>
      </w:r>
    </w:p>
    <w:p w14:paraId="2D5180C2" w14:textId="77777777" w:rsidR="00027361" w:rsidRPr="002A3009" w:rsidRDefault="00027361" w:rsidP="00027361">
      <w:pPr>
        <w:ind w:left="720"/>
        <w:rPr>
          <w:rFonts w:ascii="Corbel" w:hAnsi="Corbel"/>
        </w:rPr>
      </w:pPr>
    </w:p>
    <w:p w14:paraId="2D5180C3" w14:textId="77777777" w:rsidR="00027361" w:rsidRPr="002A3009" w:rsidRDefault="00027361" w:rsidP="00027361">
      <w:pPr>
        <w:ind w:left="720"/>
        <w:rPr>
          <w:rFonts w:ascii="Corbel" w:hAnsi="Corbel"/>
        </w:rPr>
      </w:pPr>
    </w:p>
    <w:p w14:paraId="2D5180C4" w14:textId="77777777" w:rsidR="00027361" w:rsidRPr="002A3009" w:rsidRDefault="00027361" w:rsidP="00027361">
      <w:pPr>
        <w:ind w:left="720"/>
        <w:rPr>
          <w:rFonts w:ascii="Corbel" w:hAnsi="Corbel"/>
        </w:rPr>
      </w:pPr>
      <w:r w:rsidRPr="002A3009">
        <w:rPr>
          <w:rFonts w:ascii="Corbel" w:hAnsi="Corbel"/>
          <w:b/>
          <w:bCs/>
        </w:rPr>
        <w:t>Standards and quality assurance</w:t>
      </w:r>
    </w:p>
    <w:p w14:paraId="2D5180C5" w14:textId="77777777" w:rsidR="00027361" w:rsidRPr="002A3009" w:rsidRDefault="00027361" w:rsidP="00027361">
      <w:pPr>
        <w:numPr>
          <w:ilvl w:val="0"/>
          <w:numId w:val="9"/>
        </w:numPr>
        <w:spacing w:after="31"/>
        <w:rPr>
          <w:rFonts w:ascii="Corbel" w:hAnsi="Corbel"/>
        </w:rPr>
      </w:pPr>
      <w:r w:rsidRPr="002A3009">
        <w:rPr>
          <w:rFonts w:ascii="Corbel" w:hAnsi="Corbel"/>
        </w:rPr>
        <w:t xml:space="preserve">Support the aims and ethos of the school  and consistently follow all school policies </w:t>
      </w:r>
    </w:p>
    <w:p w14:paraId="2D5180C6" w14:textId="77777777" w:rsidR="00027361" w:rsidRPr="002A3009" w:rsidRDefault="00027361" w:rsidP="00027361">
      <w:pPr>
        <w:numPr>
          <w:ilvl w:val="0"/>
          <w:numId w:val="9"/>
        </w:numPr>
        <w:spacing w:after="31"/>
        <w:rPr>
          <w:rFonts w:ascii="Corbel" w:hAnsi="Corbel"/>
        </w:rPr>
      </w:pPr>
      <w:r w:rsidRPr="002A3009">
        <w:rPr>
          <w:rFonts w:ascii="Corbel" w:hAnsi="Corbel"/>
        </w:rPr>
        <w:t>To always talk positively in front of staff and other stakeholders about decisions</w:t>
      </w:r>
    </w:p>
    <w:p w14:paraId="2D5180C7" w14:textId="77777777" w:rsidR="00027361" w:rsidRPr="002A3009" w:rsidRDefault="00027361" w:rsidP="00027361">
      <w:pPr>
        <w:numPr>
          <w:ilvl w:val="0"/>
          <w:numId w:val="9"/>
        </w:numPr>
        <w:spacing w:after="31"/>
        <w:rPr>
          <w:rFonts w:ascii="Corbel" w:hAnsi="Corbel"/>
        </w:rPr>
      </w:pPr>
      <w:r w:rsidRPr="002A3009">
        <w:rPr>
          <w:rFonts w:ascii="Corbel" w:hAnsi="Corbel"/>
        </w:rPr>
        <w:t xml:space="preserve">To always talk positively about pupils and their families </w:t>
      </w:r>
    </w:p>
    <w:p w14:paraId="2D5180C8" w14:textId="77777777" w:rsidR="00027361" w:rsidRPr="002A3009" w:rsidRDefault="00027361" w:rsidP="00027361">
      <w:pPr>
        <w:numPr>
          <w:ilvl w:val="0"/>
          <w:numId w:val="9"/>
        </w:numPr>
        <w:spacing w:after="31"/>
        <w:rPr>
          <w:rFonts w:ascii="Corbel" w:hAnsi="Corbel"/>
        </w:rPr>
      </w:pPr>
      <w:r w:rsidRPr="002A3009">
        <w:rPr>
          <w:rFonts w:ascii="Corbel" w:hAnsi="Corbel"/>
        </w:rPr>
        <w:t>Set a good example in terms of dress, punctuality and attendance and follow the school dress code</w:t>
      </w:r>
    </w:p>
    <w:p w14:paraId="2D5180C9" w14:textId="77777777" w:rsidR="00027361" w:rsidRPr="002A3009" w:rsidRDefault="00027361" w:rsidP="00027361">
      <w:pPr>
        <w:numPr>
          <w:ilvl w:val="0"/>
          <w:numId w:val="9"/>
        </w:numPr>
        <w:spacing w:after="31"/>
        <w:rPr>
          <w:rFonts w:ascii="Corbel" w:hAnsi="Corbel"/>
        </w:rPr>
      </w:pPr>
      <w:r w:rsidRPr="002A3009">
        <w:rPr>
          <w:rFonts w:ascii="Corbel" w:hAnsi="Corbel"/>
        </w:rPr>
        <w:t>Attend team, staff meetings  and INSET  when required</w:t>
      </w:r>
    </w:p>
    <w:p w14:paraId="2D5180CA" w14:textId="77777777" w:rsidR="00027361" w:rsidRPr="002A3009" w:rsidRDefault="00027361" w:rsidP="00027361">
      <w:pPr>
        <w:numPr>
          <w:ilvl w:val="0"/>
          <w:numId w:val="9"/>
        </w:numPr>
        <w:spacing w:after="31"/>
        <w:rPr>
          <w:rFonts w:ascii="Corbel" w:hAnsi="Corbel"/>
        </w:rPr>
      </w:pPr>
      <w:r w:rsidRPr="002A3009">
        <w:rPr>
          <w:rFonts w:ascii="Corbel" w:hAnsi="Corbel"/>
        </w:rPr>
        <w:t xml:space="preserve">Undertake professional duties that may be reasonably assigned by the Head Teacher </w:t>
      </w:r>
    </w:p>
    <w:p w14:paraId="2D5180CB" w14:textId="77777777" w:rsidR="00027361" w:rsidRPr="002A3009" w:rsidRDefault="00027361" w:rsidP="00027361">
      <w:pPr>
        <w:numPr>
          <w:ilvl w:val="0"/>
          <w:numId w:val="9"/>
        </w:numPr>
        <w:spacing w:after="31"/>
        <w:rPr>
          <w:rFonts w:ascii="Corbel" w:hAnsi="Corbel"/>
        </w:rPr>
      </w:pPr>
      <w:r w:rsidRPr="002A3009">
        <w:rPr>
          <w:rFonts w:ascii="Corbel" w:hAnsi="Corbel"/>
        </w:rPr>
        <w:t xml:space="preserve">Be proactive in matters relating to health and safety </w:t>
      </w:r>
    </w:p>
    <w:p w14:paraId="2D5180CC" w14:textId="77777777" w:rsidR="00027361" w:rsidRPr="002A3009" w:rsidRDefault="00027361" w:rsidP="00027361">
      <w:pPr>
        <w:rPr>
          <w:rFonts w:ascii="Corbel" w:hAnsi="Corbel" w:cs="Arial"/>
          <w:sz w:val="22"/>
          <w:szCs w:val="22"/>
          <w:lang w:val="en-US"/>
        </w:rPr>
      </w:pPr>
    </w:p>
    <w:p w14:paraId="2D5180CD" w14:textId="77777777" w:rsidR="00CC353A" w:rsidRPr="000877E3" w:rsidRDefault="00CC353A" w:rsidP="00CC353A">
      <w:pPr>
        <w:rPr>
          <w:rFonts w:asciiTheme="minorHAnsi" w:hAnsiTheme="minorHAnsi"/>
          <w:sz w:val="22"/>
          <w:szCs w:val="22"/>
        </w:rPr>
      </w:pPr>
    </w:p>
    <w:p w14:paraId="2D5180CE" w14:textId="77777777" w:rsidR="001C7F7F" w:rsidRPr="00860BD4" w:rsidRDefault="00CC353A" w:rsidP="00860BD4">
      <w:pPr>
        <w:tabs>
          <w:tab w:val="left" w:pos="480"/>
        </w:tabs>
        <w:rPr>
          <w:rFonts w:asciiTheme="minorHAnsi" w:hAnsiTheme="minorHAnsi"/>
          <w:sz w:val="22"/>
          <w:szCs w:val="22"/>
        </w:rPr>
      </w:pPr>
      <w:r w:rsidRPr="000877E3">
        <w:rPr>
          <w:rFonts w:asciiTheme="minorHAnsi" w:hAnsiTheme="minorHAnsi"/>
          <w:sz w:val="22"/>
          <w:szCs w:val="22"/>
        </w:rPr>
        <w:tab/>
      </w:r>
    </w:p>
    <w:sectPr w:rsidR="001C7F7F" w:rsidRPr="00860BD4" w:rsidSect="00D07870">
      <w:footerReference w:type="default" r:id="rId11"/>
      <w:pgSz w:w="11906" w:h="16838" w:code="9"/>
      <w:pgMar w:top="709" w:right="707" w:bottom="1440" w:left="709"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5180D4" w14:textId="77777777" w:rsidR="00D14151" w:rsidRDefault="00D14151">
      <w:r>
        <w:separator/>
      </w:r>
    </w:p>
  </w:endnote>
  <w:endnote w:type="continuationSeparator" w:id="0">
    <w:p w14:paraId="2D5180D5" w14:textId="77777777" w:rsidR="00D14151" w:rsidRDefault="00D1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w:altName w:val="Lucida Sans Unicod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180D6" w14:textId="77777777" w:rsidR="001422DB" w:rsidRDefault="001422DB" w:rsidP="00E7425E">
    <w:pPr>
      <w:pStyle w:val="Footer"/>
    </w:pPr>
  </w:p>
  <w:p w14:paraId="2D5180D7" w14:textId="77777777" w:rsidR="001422DB" w:rsidRDefault="001422DB" w:rsidP="00E7425E">
    <w:pPr>
      <w:pStyle w:val="Footer"/>
    </w:pPr>
  </w:p>
  <w:p w14:paraId="2D5180D8" w14:textId="77777777" w:rsidR="00E7425E" w:rsidRDefault="00BA3C34" w:rsidP="00E7425E">
    <w:pPr>
      <w:pStyle w:val="Footer"/>
    </w:pPr>
    <w:r>
      <w:t xml:space="preserve">      </w:t>
    </w:r>
    <w:r>
      <w:rPr>
        <w:noProof/>
        <w:lang w:eastAsia="en-GB"/>
      </w:rPr>
      <w:drawing>
        <wp:inline distT="0" distB="0" distL="0" distR="0" wp14:anchorId="2D5180DB" wp14:editId="2D5180DC">
          <wp:extent cx="627767" cy="491706"/>
          <wp:effectExtent l="0" t="0" r="1270" b="3810"/>
          <wp:docPr id="3" name="Picture 3" descr="C:\Users\Office\Desktop\Quality Mark Logo 15-16 - Silver.png"/>
          <wp:cNvGraphicFramePr/>
          <a:graphic xmlns:a="http://schemas.openxmlformats.org/drawingml/2006/main">
            <a:graphicData uri="http://schemas.openxmlformats.org/drawingml/2006/picture">
              <pic:pic xmlns:pic="http://schemas.openxmlformats.org/drawingml/2006/picture">
                <pic:nvPicPr>
                  <pic:cNvPr id="2" name="Picture 2" descr="C:\Users\Office\Desktop\Quality Mark Logo 15-16 - Silver.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532" cy="493089"/>
                  </a:xfrm>
                  <a:prstGeom prst="rect">
                    <a:avLst/>
                  </a:prstGeom>
                  <a:noFill/>
                  <a:ln>
                    <a:noFill/>
                  </a:ln>
                </pic:spPr>
              </pic:pic>
            </a:graphicData>
          </a:graphic>
        </wp:inline>
      </w:drawing>
    </w:r>
    <w:r>
      <w:t xml:space="preserve">                            </w:t>
    </w:r>
    <w:r>
      <w:rPr>
        <w:noProof/>
        <w:lang w:eastAsia="en-GB"/>
      </w:rPr>
      <w:drawing>
        <wp:inline distT="0" distB="0" distL="0" distR="0" wp14:anchorId="2D5180DD" wp14:editId="2D5180DE">
          <wp:extent cx="534807" cy="559206"/>
          <wp:effectExtent l="0" t="0" r="0" b="0"/>
          <wp:docPr id="4" name="Picture 4" descr="Eco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 school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339" cy="563945"/>
                  </a:xfrm>
                  <a:prstGeom prst="rect">
                    <a:avLst/>
                  </a:prstGeom>
                  <a:noFill/>
                  <a:ln>
                    <a:noFill/>
                  </a:ln>
                </pic:spPr>
              </pic:pic>
            </a:graphicData>
          </a:graphic>
        </wp:inline>
      </w:drawing>
    </w:r>
    <w:r>
      <w:t xml:space="preserve">                      </w:t>
    </w:r>
    <w:r>
      <w:rPr>
        <w:noProof/>
        <w:lang w:eastAsia="en-GB"/>
      </w:rPr>
      <w:drawing>
        <wp:inline distT="0" distB="0" distL="0" distR="0" wp14:anchorId="2D5180DF" wp14:editId="2D5180E0">
          <wp:extent cx="942230" cy="500332"/>
          <wp:effectExtent l="0" t="0" r="0" b="0"/>
          <wp:docPr id="5" name="Picture 5" descr="green_flag_awar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_flag_award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0214" cy="504572"/>
                  </a:xfrm>
                  <a:prstGeom prst="rect">
                    <a:avLst/>
                  </a:prstGeom>
                  <a:noFill/>
                  <a:ln>
                    <a:noFill/>
                  </a:ln>
                </pic:spPr>
              </pic:pic>
            </a:graphicData>
          </a:graphic>
        </wp:inline>
      </w:drawing>
    </w:r>
    <w:r>
      <w:t xml:space="preserve">                                </w:t>
    </w:r>
    <w:r>
      <w:rPr>
        <w:noProof/>
        <w:lang w:eastAsia="en-GB"/>
      </w:rPr>
      <w:drawing>
        <wp:inline distT="0" distB="0" distL="0" distR="0" wp14:anchorId="2D5180E1" wp14:editId="2D5180E2">
          <wp:extent cx="629728" cy="629728"/>
          <wp:effectExtent l="0" t="0" r="0" b="0"/>
          <wp:docPr id="2" name="Picture 2" descr="T:\ADMINISTRATION - OFFICE\Logos\Logo - Awards\SG-L1-3-mark-2017-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ISTRATION - OFFICE\Logos\Logo - Awards\SG-L1-3-mark-2017-gol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9173" cy="629173"/>
                  </a:xfrm>
                  <a:prstGeom prst="rect">
                    <a:avLst/>
                  </a:prstGeom>
                  <a:noFill/>
                  <a:ln>
                    <a:noFill/>
                  </a:ln>
                </pic:spPr>
              </pic:pic>
            </a:graphicData>
          </a:graphic>
        </wp:inline>
      </w:drawing>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00E56">
      <w:t xml:space="preserve">   </w:t>
    </w:r>
    <w:r w:rsidR="00E7425E">
      <w:t xml:space="preserve">      </w:t>
    </w:r>
    <w:r w:rsidR="00911E1F">
      <w:t xml:space="preserve">   </w:t>
    </w:r>
    <w:r w:rsidR="00E7425E">
      <w:t xml:space="preserve">              </w:t>
    </w:r>
  </w:p>
  <w:p w14:paraId="2D5180D9" w14:textId="77777777" w:rsidR="00E7425E" w:rsidRDefault="00E7425E">
    <w:pPr>
      <w:pStyle w:val="Footer"/>
    </w:pPr>
  </w:p>
  <w:p w14:paraId="2D5180DA" w14:textId="77777777" w:rsidR="00865CB2" w:rsidRDefault="00865C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5180D2" w14:textId="77777777" w:rsidR="00D14151" w:rsidRDefault="00D14151">
      <w:r>
        <w:separator/>
      </w:r>
    </w:p>
  </w:footnote>
  <w:footnote w:type="continuationSeparator" w:id="0">
    <w:p w14:paraId="2D5180D3" w14:textId="77777777" w:rsidR="00D14151" w:rsidRDefault="00D141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C2DE7"/>
    <w:multiLevelType w:val="multilevel"/>
    <w:tmpl w:val="6CFA3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9A04D8B"/>
    <w:multiLevelType w:val="hybridMultilevel"/>
    <w:tmpl w:val="3A240A3E"/>
    <w:lvl w:ilvl="0" w:tplc="9B6632A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
    <w:nsid w:val="19B74475"/>
    <w:multiLevelType w:val="hybridMultilevel"/>
    <w:tmpl w:val="0C7EA2FA"/>
    <w:lvl w:ilvl="0" w:tplc="CAB061B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
    <w:nsid w:val="22013ABC"/>
    <w:multiLevelType w:val="multilevel"/>
    <w:tmpl w:val="1A4AD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26A51E1"/>
    <w:multiLevelType w:val="hybridMultilevel"/>
    <w:tmpl w:val="1E24CF0E"/>
    <w:lvl w:ilvl="0" w:tplc="3F8642EA">
      <w:start w:val="1"/>
      <w:numFmt w:val="bullet"/>
      <w:lvlText w:val=""/>
      <w:lvlJc w:val="left"/>
      <w:pPr>
        <w:tabs>
          <w:tab w:val="num" w:pos="360"/>
        </w:tabs>
        <w:ind w:left="360" w:hanging="360"/>
      </w:pPr>
      <w:rPr>
        <w:rFonts w:ascii="Wingdings" w:hAnsi="Wingdings" w:hint="default"/>
        <w:color w:val="auto"/>
      </w:rPr>
    </w:lvl>
    <w:lvl w:ilvl="1" w:tplc="D4AA0FA0">
      <w:numFmt w:val="bullet"/>
      <w:lvlText w:val="-"/>
      <w:lvlJc w:val="left"/>
      <w:pPr>
        <w:tabs>
          <w:tab w:val="num" w:pos="360"/>
        </w:tabs>
        <w:ind w:left="360" w:hanging="360"/>
      </w:pPr>
      <w:rPr>
        <w:rFonts w:ascii="Georgia" w:eastAsia="Arial" w:hAnsi="Georgia" w:cs="Arial" w:hint="default"/>
        <w:color w:val="auto"/>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
    <w:nsid w:val="3DF35AC0"/>
    <w:multiLevelType w:val="hybridMultilevel"/>
    <w:tmpl w:val="D5025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83A172A"/>
    <w:multiLevelType w:val="hybridMultilevel"/>
    <w:tmpl w:val="D60AC9AA"/>
    <w:lvl w:ilvl="0" w:tplc="9B6632A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7">
    <w:nsid w:val="65E6721A"/>
    <w:multiLevelType w:val="hybridMultilevel"/>
    <w:tmpl w:val="6584D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8932098"/>
    <w:multiLevelType w:val="multilevel"/>
    <w:tmpl w:val="1E32E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6"/>
  </w:num>
  <w:num w:numId="4">
    <w:abstractNumId w:val="1"/>
  </w:num>
  <w:num w:numId="5">
    <w:abstractNumId w:val="7"/>
  </w:num>
  <w:num w:numId="6">
    <w:abstractNumId w:val="3"/>
  </w:num>
  <w:num w:numId="7">
    <w:abstractNumId w:val="5"/>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1E0"/>
    <w:rsid w:val="00016AF0"/>
    <w:rsid w:val="00027361"/>
    <w:rsid w:val="00032021"/>
    <w:rsid w:val="00032AAA"/>
    <w:rsid w:val="0004265B"/>
    <w:rsid w:val="0006223A"/>
    <w:rsid w:val="00072431"/>
    <w:rsid w:val="00077C60"/>
    <w:rsid w:val="00081C13"/>
    <w:rsid w:val="00083572"/>
    <w:rsid w:val="000835EC"/>
    <w:rsid w:val="000877E3"/>
    <w:rsid w:val="00093199"/>
    <w:rsid w:val="000938CB"/>
    <w:rsid w:val="00097CE7"/>
    <w:rsid w:val="000A1987"/>
    <w:rsid w:val="000B3273"/>
    <w:rsid w:val="000D0206"/>
    <w:rsid w:val="000E0A8D"/>
    <w:rsid w:val="000E260E"/>
    <w:rsid w:val="000E77AF"/>
    <w:rsid w:val="000F5867"/>
    <w:rsid w:val="00112E37"/>
    <w:rsid w:val="00113293"/>
    <w:rsid w:val="00125226"/>
    <w:rsid w:val="001302B7"/>
    <w:rsid w:val="00130868"/>
    <w:rsid w:val="001404B8"/>
    <w:rsid w:val="001422DB"/>
    <w:rsid w:val="00156085"/>
    <w:rsid w:val="0015690E"/>
    <w:rsid w:val="00160224"/>
    <w:rsid w:val="00164B7C"/>
    <w:rsid w:val="00175049"/>
    <w:rsid w:val="00187C80"/>
    <w:rsid w:val="001A550F"/>
    <w:rsid w:val="001B5E6B"/>
    <w:rsid w:val="001B733D"/>
    <w:rsid w:val="001C346A"/>
    <w:rsid w:val="001C7F7F"/>
    <w:rsid w:val="001D6CAB"/>
    <w:rsid w:val="001F40A4"/>
    <w:rsid w:val="002015BC"/>
    <w:rsid w:val="002103A9"/>
    <w:rsid w:val="00233D43"/>
    <w:rsid w:val="00237F82"/>
    <w:rsid w:val="0026519F"/>
    <w:rsid w:val="00270722"/>
    <w:rsid w:val="00294EB4"/>
    <w:rsid w:val="00297851"/>
    <w:rsid w:val="002B049F"/>
    <w:rsid w:val="002E735D"/>
    <w:rsid w:val="002F17FE"/>
    <w:rsid w:val="002F1BC6"/>
    <w:rsid w:val="002F2496"/>
    <w:rsid w:val="002F3227"/>
    <w:rsid w:val="00306125"/>
    <w:rsid w:val="00314F4C"/>
    <w:rsid w:val="00316DA1"/>
    <w:rsid w:val="0034461C"/>
    <w:rsid w:val="00361211"/>
    <w:rsid w:val="0036243E"/>
    <w:rsid w:val="00362B4A"/>
    <w:rsid w:val="00363FEB"/>
    <w:rsid w:val="00370EEB"/>
    <w:rsid w:val="00374B70"/>
    <w:rsid w:val="00381D16"/>
    <w:rsid w:val="00384711"/>
    <w:rsid w:val="0039072B"/>
    <w:rsid w:val="00391F08"/>
    <w:rsid w:val="00392916"/>
    <w:rsid w:val="00393A21"/>
    <w:rsid w:val="0039630E"/>
    <w:rsid w:val="00397C92"/>
    <w:rsid w:val="003C1884"/>
    <w:rsid w:val="003E2E99"/>
    <w:rsid w:val="00405A3D"/>
    <w:rsid w:val="00413EEB"/>
    <w:rsid w:val="00442392"/>
    <w:rsid w:val="00445BC1"/>
    <w:rsid w:val="00456F54"/>
    <w:rsid w:val="004604BD"/>
    <w:rsid w:val="00474DAE"/>
    <w:rsid w:val="004872CF"/>
    <w:rsid w:val="00497DDE"/>
    <w:rsid w:val="004B53A8"/>
    <w:rsid w:val="004C0CAC"/>
    <w:rsid w:val="004E0157"/>
    <w:rsid w:val="004E30D8"/>
    <w:rsid w:val="004E3106"/>
    <w:rsid w:val="004E7450"/>
    <w:rsid w:val="00511F5D"/>
    <w:rsid w:val="0051655C"/>
    <w:rsid w:val="00520A75"/>
    <w:rsid w:val="005249CB"/>
    <w:rsid w:val="005303D1"/>
    <w:rsid w:val="00536555"/>
    <w:rsid w:val="00542E8D"/>
    <w:rsid w:val="005465EA"/>
    <w:rsid w:val="00562F77"/>
    <w:rsid w:val="00567CA6"/>
    <w:rsid w:val="005713A9"/>
    <w:rsid w:val="00580A28"/>
    <w:rsid w:val="00581C18"/>
    <w:rsid w:val="005952C9"/>
    <w:rsid w:val="005979AB"/>
    <w:rsid w:val="005B19EC"/>
    <w:rsid w:val="005B556A"/>
    <w:rsid w:val="005F0524"/>
    <w:rsid w:val="005F1061"/>
    <w:rsid w:val="005F5C0B"/>
    <w:rsid w:val="0060309C"/>
    <w:rsid w:val="00603A3A"/>
    <w:rsid w:val="00614BAD"/>
    <w:rsid w:val="0063529D"/>
    <w:rsid w:val="006411EF"/>
    <w:rsid w:val="0065125F"/>
    <w:rsid w:val="00671E61"/>
    <w:rsid w:val="00673242"/>
    <w:rsid w:val="006814D8"/>
    <w:rsid w:val="00682CAC"/>
    <w:rsid w:val="0068613A"/>
    <w:rsid w:val="0069284E"/>
    <w:rsid w:val="006A3F65"/>
    <w:rsid w:val="006A4D87"/>
    <w:rsid w:val="006A51EA"/>
    <w:rsid w:val="006B4DEF"/>
    <w:rsid w:val="006B6607"/>
    <w:rsid w:val="006C07C3"/>
    <w:rsid w:val="006E0F18"/>
    <w:rsid w:val="006E610C"/>
    <w:rsid w:val="006E7975"/>
    <w:rsid w:val="006F07FB"/>
    <w:rsid w:val="006F4F0E"/>
    <w:rsid w:val="006F6887"/>
    <w:rsid w:val="007049DF"/>
    <w:rsid w:val="0071021C"/>
    <w:rsid w:val="007150AF"/>
    <w:rsid w:val="007259BD"/>
    <w:rsid w:val="00731AF3"/>
    <w:rsid w:val="00731B34"/>
    <w:rsid w:val="00731ED9"/>
    <w:rsid w:val="0073595E"/>
    <w:rsid w:val="007370A4"/>
    <w:rsid w:val="007450BD"/>
    <w:rsid w:val="0077631A"/>
    <w:rsid w:val="00790D7D"/>
    <w:rsid w:val="00791058"/>
    <w:rsid w:val="00792000"/>
    <w:rsid w:val="007A2CF2"/>
    <w:rsid w:val="007A5A14"/>
    <w:rsid w:val="007F210B"/>
    <w:rsid w:val="0080166F"/>
    <w:rsid w:val="0083406F"/>
    <w:rsid w:val="008413D4"/>
    <w:rsid w:val="00843CFF"/>
    <w:rsid w:val="00854367"/>
    <w:rsid w:val="008606FE"/>
    <w:rsid w:val="00860A3E"/>
    <w:rsid w:val="00860BD4"/>
    <w:rsid w:val="00865CB2"/>
    <w:rsid w:val="00880A92"/>
    <w:rsid w:val="00881237"/>
    <w:rsid w:val="008862CC"/>
    <w:rsid w:val="00892D8F"/>
    <w:rsid w:val="00894007"/>
    <w:rsid w:val="008C1705"/>
    <w:rsid w:val="008C2169"/>
    <w:rsid w:val="008C47DD"/>
    <w:rsid w:val="008C6F78"/>
    <w:rsid w:val="008E51FB"/>
    <w:rsid w:val="008F15A8"/>
    <w:rsid w:val="008F398E"/>
    <w:rsid w:val="008F7E38"/>
    <w:rsid w:val="00900E56"/>
    <w:rsid w:val="00911E1F"/>
    <w:rsid w:val="00920E75"/>
    <w:rsid w:val="00922D76"/>
    <w:rsid w:val="009251B4"/>
    <w:rsid w:val="0094749B"/>
    <w:rsid w:val="00947B3B"/>
    <w:rsid w:val="00951E2C"/>
    <w:rsid w:val="00952AF7"/>
    <w:rsid w:val="00955392"/>
    <w:rsid w:val="00990689"/>
    <w:rsid w:val="009908DF"/>
    <w:rsid w:val="009A241A"/>
    <w:rsid w:val="009A5693"/>
    <w:rsid w:val="009B2547"/>
    <w:rsid w:val="009B5C31"/>
    <w:rsid w:val="009C07EA"/>
    <w:rsid w:val="009C1A42"/>
    <w:rsid w:val="009C470C"/>
    <w:rsid w:val="009F206E"/>
    <w:rsid w:val="00A04BC3"/>
    <w:rsid w:val="00A25F84"/>
    <w:rsid w:val="00A34089"/>
    <w:rsid w:val="00A340BD"/>
    <w:rsid w:val="00A34CD0"/>
    <w:rsid w:val="00A35E83"/>
    <w:rsid w:val="00A424BE"/>
    <w:rsid w:val="00A43080"/>
    <w:rsid w:val="00A44BFA"/>
    <w:rsid w:val="00A50C4B"/>
    <w:rsid w:val="00A55139"/>
    <w:rsid w:val="00A56A5C"/>
    <w:rsid w:val="00A57211"/>
    <w:rsid w:val="00A734B0"/>
    <w:rsid w:val="00A8078B"/>
    <w:rsid w:val="00A8396A"/>
    <w:rsid w:val="00A84635"/>
    <w:rsid w:val="00A90764"/>
    <w:rsid w:val="00A924D5"/>
    <w:rsid w:val="00AA47D8"/>
    <w:rsid w:val="00AA4BEA"/>
    <w:rsid w:val="00AA5A8C"/>
    <w:rsid w:val="00AD217E"/>
    <w:rsid w:val="00AD40E6"/>
    <w:rsid w:val="00AE1300"/>
    <w:rsid w:val="00AE22B9"/>
    <w:rsid w:val="00AE2473"/>
    <w:rsid w:val="00AE54E2"/>
    <w:rsid w:val="00AF3061"/>
    <w:rsid w:val="00AF4FD5"/>
    <w:rsid w:val="00B02692"/>
    <w:rsid w:val="00B126AD"/>
    <w:rsid w:val="00B12793"/>
    <w:rsid w:val="00B146FE"/>
    <w:rsid w:val="00B14E02"/>
    <w:rsid w:val="00B210F8"/>
    <w:rsid w:val="00B30DE4"/>
    <w:rsid w:val="00B36C9F"/>
    <w:rsid w:val="00B45B71"/>
    <w:rsid w:val="00B5145E"/>
    <w:rsid w:val="00B537A3"/>
    <w:rsid w:val="00B53A58"/>
    <w:rsid w:val="00B611AA"/>
    <w:rsid w:val="00B732AF"/>
    <w:rsid w:val="00BA3C34"/>
    <w:rsid w:val="00BA69F6"/>
    <w:rsid w:val="00BB41B3"/>
    <w:rsid w:val="00BC0A3F"/>
    <w:rsid w:val="00BC2FB1"/>
    <w:rsid w:val="00BC3FE6"/>
    <w:rsid w:val="00BD571F"/>
    <w:rsid w:val="00BE60A3"/>
    <w:rsid w:val="00BF510E"/>
    <w:rsid w:val="00C138DC"/>
    <w:rsid w:val="00C21ACD"/>
    <w:rsid w:val="00C245A7"/>
    <w:rsid w:val="00C32D02"/>
    <w:rsid w:val="00C41DDB"/>
    <w:rsid w:val="00C52982"/>
    <w:rsid w:val="00C61A14"/>
    <w:rsid w:val="00C74A38"/>
    <w:rsid w:val="00C74A80"/>
    <w:rsid w:val="00C751E0"/>
    <w:rsid w:val="00C752F9"/>
    <w:rsid w:val="00C935C2"/>
    <w:rsid w:val="00C93CEE"/>
    <w:rsid w:val="00CA1AC9"/>
    <w:rsid w:val="00CA3431"/>
    <w:rsid w:val="00CB06CC"/>
    <w:rsid w:val="00CC353A"/>
    <w:rsid w:val="00CC679F"/>
    <w:rsid w:val="00CE1FE6"/>
    <w:rsid w:val="00CE35C2"/>
    <w:rsid w:val="00CE3789"/>
    <w:rsid w:val="00CF2B94"/>
    <w:rsid w:val="00CF4903"/>
    <w:rsid w:val="00CF654F"/>
    <w:rsid w:val="00D009BE"/>
    <w:rsid w:val="00D046C3"/>
    <w:rsid w:val="00D07870"/>
    <w:rsid w:val="00D13AAD"/>
    <w:rsid w:val="00D14151"/>
    <w:rsid w:val="00D16A5E"/>
    <w:rsid w:val="00D21E77"/>
    <w:rsid w:val="00D234C2"/>
    <w:rsid w:val="00D30D64"/>
    <w:rsid w:val="00D40DF1"/>
    <w:rsid w:val="00D4265D"/>
    <w:rsid w:val="00D67964"/>
    <w:rsid w:val="00D97C09"/>
    <w:rsid w:val="00DC0525"/>
    <w:rsid w:val="00DD3F17"/>
    <w:rsid w:val="00DD4872"/>
    <w:rsid w:val="00DD7813"/>
    <w:rsid w:val="00DE3574"/>
    <w:rsid w:val="00DF489D"/>
    <w:rsid w:val="00DF64D4"/>
    <w:rsid w:val="00DF6BCD"/>
    <w:rsid w:val="00E15739"/>
    <w:rsid w:val="00E238DF"/>
    <w:rsid w:val="00E2774A"/>
    <w:rsid w:val="00E35B1F"/>
    <w:rsid w:val="00E37DA1"/>
    <w:rsid w:val="00E54B36"/>
    <w:rsid w:val="00E64819"/>
    <w:rsid w:val="00E730EC"/>
    <w:rsid w:val="00E734B9"/>
    <w:rsid w:val="00E7356C"/>
    <w:rsid w:val="00E7425E"/>
    <w:rsid w:val="00E76201"/>
    <w:rsid w:val="00E824AB"/>
    <w:rsid w:val="00EA1684"/>
    <w:rsid w:val="00EA3204"/>
    <w:rsid w:val="00EA6F4D"/>
    <w:rsid w:val="00EB5C85"/>
    <w:rsid w:val="00EB6BBE"/>
    <w:rsid w:val="00EB7AC8"/>
    <w:rsid w:val="00EC0115"/>
    <w:rsid w:val="00EC34A2"/>
    <w:rsid w:val="00EC600B"/>
    <w:rsid w:val="00EE325A"/>
    <w:rsid w:val="00EE6E26"/>
    <w:rsid w:val="00EE7345"/>
    <w:rsid w:val="00EF1424"/>
    <w:rsid w:val="00F00ECC"/>
    <w:rsid w:val="00F048F0"/>
    <w:rsid w:val="00F158D1"/>
    <w:rsid w:val="00F32AB2"/>
    <w:rsid w:val="00F37DF8"/>
    <w:rsid w:val="00F41CB1"/>
    <w:rsid w:val="00F442B8"/>
    <w:rsid w:val="00F4598D"/>
    <w:rsid w:val="00F55189"/>
    <w:rsid w:val="00F5712A"/>
    <w:rsid w:val="00F819F2"/>
    <w:rsid w:val="00F97555"/>
    <w:rsid w:val="00FB5195"/>
    <w:rsid w:val="00FB5E6F"/>
    <w:rsid w:val="00FC21EA"/>
    <w:rsid w:val="00FC3FDF"/>
    <w:rsid w:val="00FD0942"/>
    <w:rsid w:val="00FD3CD2"/>
    <w:rsid w:val="00FD47D9"/>
    <w:rsid w:val="00FD5115"/>
    <w:rsid w:val="00FD793E"/>
    <w:rsid w:val="00FD79DC"/>
    <w:rsid w:val="00FE0670"/>
    <w:rsid w:val="00FE45DF"/>
    <w:rsid w:val="00FF3F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4:docId w14:val="2D518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locked="1"/>
    <w:lsdException w:name="Body Text" w:locked="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1" w:semiHidden="0" w:unhideWhenUsed="0" w:qFormat="1"/>
    <w:lsdException w:name="Strong" w:locked="1" w:semiHidden="0" w:uiPriority="22" w:unhideWhenUsed="0" w:qFormat="1"/>
    <w:lsdException w:name="Emphasis" w:locked="1" w:semiHidden="0" w:uiPriority="20" w:unhideWhenUsed="0" w:qFormat="1"/>
    <w:lsdException w:name="Normal (Web)" w:uiPriority="99"/>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30E"/>
    <w:rPr>
      <w:sz w:val="24"/>
      <w:szCs w:val="24"/>
      <w:lang w:eastAsia="en-US"/>
    </w:rPr>
  </w:style>
  <w:style w:type="paragraph" w:styleId="Heading3">
    <w:name w:val="heading 3"/>
    <w:basedOn w:val="Normal"/>
    <w:next w:val="Normal"/>
    <w:qFormat/>
    <w:rsid w:val="009C1A42"/>
    <w:pPr>
      <w:keepNext/>
      <w:jc w:val="center"/>
      <w:outlineLvl w:val="2"/>
    </w:pPr>
    <w:rPr>
      <w:rFonts w:ascii="Gill Sans" w:hAnsi="Gill Sans"/>
      <w:b/>
      <w:bCs/>
      <w:szCs w:val="20"/>
    </w:rPr>
  </w:style>
  <w:style w:type="paragraph" w:styleId="Heading4">
    <w:name w:val="heading 4"/>
    <w:basedOn w:val="Normal"/>
    <w:next w:val="Normal"/>
    <w:qFormat/>
    <w:rsid w:val="009C1A42"/>
    <w:pPr>
      <w:keepNext/>
      <w:outlineLvl w:val="3"/>
    </w:pPr>
    <w:rPr>
      <w:rFonts w:ascii="Gill Sans" w:hAnsi="Gill Sans"/>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47D8"/>
    <w:rPr>
      <w:rFonts w:ascii="Tahoma" w:hAnsi="Tahoma" w:cs="Tahoma"/>
      <w:sz w:val="16"/>
      <w:szCs w:val="16"/>
    </w:rPr>
  </w:style>
  <w:style w:type="character" w:styleId="Hyperlink">
    <w:name w:val="Hyperlink"/>
    <w:rsid w:val="009C1A42"/>
    <w:rPr>
      <w:rFonts w:cs="Times New Roman"/>
      <w:color w:val="0000FF"/>
      <w:u w:val="single"/>
    </w:rPr>
  </w:style>
  <w:style w:type="paragraph" w:styleId="Header">
    <w:name w:val="header"/>
    <w:basedOn w:val="Normal"/>
    <w:rsid w:val="00F41CB1"/>
    <w:pPr>
      <w:tabs>
        <w:tab w:val="center" w:pos="4153"/>
        <w:tab w:val="right" w:pos="8306"/>
      </w:tabs>
    </w:pPr>
  </w:style>
  <w:style w:type="paragraph" w:styleId="Footer">
    <w:name w:val="footer"/>
    <w:basedOn w:val="Normal"/>
    <w:link w:val="FooterChar"/>
    <w:uiPriority w:val="99"/>
    <w:rsid w:val="00F41CB1"/>
    <w:pPr>
      <w:tabs>
        <w:tab w:val="center" w:pos="4153"/>
        <w:tab w:val="right" w:pos="8306"/>
      </w:tabs>
    </w:pPr>
  </w:style>
  <w:style w:type="paragraph" w:styleId="BodyText">
    <w:name w:val="Body Text"/>
    <w:basedOn w:val="Normal"/>
    <w:link w:val="BodyTextChar"/>
    <w:rsid w:val="005F1061"/>
    <w:pPr>
      <w:tabs>
        <w:tab w:val="left" w:pos="7068"/>
      </w:tabs>
      <w:ind w:right="396"/>
    </w:pPr>
    <w:rPr>
      <w:rFonts w:ascii="Arial" w:hAnsi="Arial" w:cs="Arial"/>
      <w:sz w:val="22"/>
      <w:szCs w:val="22"/>
    </w:rPr>
  </w:style>
  <w:style w:type="character" w:customStyle="1" w:styleId="BodyTextChar">
    <w:name w:val="Body Text Char"/>
    <w:link w:val="BodyText"/>
    <w:locked/>
    <w:rsid w:val="005F1061"/>
    <w:rPr>
      <w:rFonts w:ascii="Arial" w:hAnsi="Arial" w:cs="Arial"/>
      <w:sz w:val="22"/>
      <w:szCs w:val="22"/>
      <w:lang w:val="x-none" w:eastAsia="en-US"/>
    </w:rPr>
  </w:style>
  <w:style w:type="table" w:styleId="TableGrid">
    <w:name w:val="Table Grid"/>
    <w:basedOn w:val="TableNormal"/>
    <w:locked/>
    <w:rsid w:val="003C18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E7425E"/>
    <w:rPr>
      <w:sz w:val="24"/>
      <w:szCs w:val="24"/>
      <w:lang w:eastAsia="en-US"/>
    </w:rPr>
  </w:style>
  <w:style w:type="paragraph" w:styleId="NoSpacing">
    <w:name w:val="No Spacing"/>
    <w:uiPriority w:val="1"/>
    <w:qFormat/>
    <w:rsid w:val="006F6887"/>
    <w:rPr>
      <w:rFonts w:ascii="Calibri" w:eastAsia="Calibri" w:hAnsi="Calibri"/>
      <w:sz w:val="22"/>
      <w:szCs w:val="22"/>
      <w:lang w:eastAsia="en-US"/>
    </w:rPr>
  </w:style>
  <w:style w:type="paragraph" w:styleId="ListParagraph">
    <w:name w:val="List Paragraph"/>
    <w:basedOn w:val="Normal"/>
    <w:uiPriority w:val="34"/>
    <w:qFormat/>
    <w:rsid w:val="000835EC"/>
    <w:pPr>
      <w:ind w:left="720"/>
    </w:pPr>
  </w:style>
  <w:style w:type="character" w:customStyle="1" w:styleId="apple-converted-space">
    <w:name w:val="apple-converted-space"/>
    <w:basedOn w:val="DefaultParagraphFont"/>
    <w:rsid w:val="000835EC"/>
  </w:style>
  <w:style w:type="character" w:styleId="Emphasis">
    <w:name w:val="Emphasis"/>
    <w:basedOn w:val="DefaultParagraphFont"/>
    <w:uiPriority w:val="20"/>
    <w:qFormat/>
    <w:locked/>
    <w:rsid w:val="000835EC"/>
    <w:rPr>
      <w:i/>
      <w:iCs/>
    </w:rPr>
  </w:style>
  <w:style w:type="paragraph" w:styleId="NormalWeb">
    <w:name w:val="Normal (Web)"/>
    <w:basedOn w:val="Normal"/>
    <w:uiPriority w:val="99"/>
    <w:unhideWhenUsed/>
    <w:rsid w:val="00072431"/>
    <w:pPr>
      <w:spacing w:before="100" w:beforeAutospacing="1" w:after="100" w:afterAutospacing="1"/>
    </w:pPr>
    <w:rPr>
      <w:lang w:eastAsia="en-GB"/>
    </w:rPr>
  </w:style>
  <w:style w:type="character" w:customStyle="1" w:styleId="apple-style-span">
    <w:name w:val="apple-style-span"/>
    <w:basedOn w:val="DefaultParagraphFont"/>
    <w:rsid w:val="00072431"/>
  </w:style>
  <w:style w:type="character" w:styleId="Strong">
    <w:name w:val="Strong"/>
    <w:basedOn w:val="DefaultParagraphFont"/>
    <w:uiPriority w:val="22"/>
    <w:qFormat/>
    <w:locked/>
    <w:rsid w:val="0007243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macro" w:semiHidden="0" w:unhideWhenUsed="0"/>
    <w:lsdException w:name="List Bullet" w:semiHidden="0" w:unhideWhenUsed="0"/>
    <w:lsdException w:name="List Number" w:semiHidden="0" w:unhideWhenUsed="0"/>
    <w:lsdException w:name="Title" w:locked="1" w:semiHidden="0" w:unhideWhenUsed="0" w:qFormat="1"/>
    <w:lsdException w:name="Default Paragraph Font" w:locked="1"/>
    <w:lsdException w:name="Body Text" w:locked="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locked="1" w:semiHidden="0" w:unhideWhenUsed="0" w:qFormat="1"/>
    <w:lsdException w:name="Strong" w:locked="1" w:semiHidden="0" w:uiPriority="22" w:unhideWhenUsed="0" w:qFormat="1"/>
    <w:lsdException w:name="Emphasis" w:locked="1" w:semiHidden="0" w:uiPriority="20" w:unhideWhenUsed="0" w:qFormat="1"/>
    <w:lsdException w:name="Normal (Web)" w:uiPriority="99"/>
    <w:lsdException w:name="Balloon Text" w:semiHidden="0" w:unhideWhenUsed="0"/>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30E"/>
    <w:rPr>
      <w:sz w:val="24"/>
      <w:szCs w:val="24"/>
      <w:lang w:eastAsia="en-US"/>
    </w:rPr>
  </w:style>
  <w:style w:type="paragraph" w:styleId="Heading3">
    <w:name w:val="heading 3"/>
    <w:basedOn w:val="Normal"/>
    <w:next w:val="Normal"/>
    <w:qFormat/>
    <w:rsid w:val="009C1A42"/>
    <w:pPr>
      <w:keepNext/>
      <w:jc w:val="center"/>
      <w:outlineLvl w:val="2"/>
    </w:pPr>
    <w:rPr>
      <w:rFonts w:ascii="Gill Sans" w:hAnsi="Gill Sans"/>
      <w:b/>
      <w:bCs/>
      <w:szCs w:val="20"/>
    </w:rPr>
  </w:style>
  <w:style w:type="paragraph" w:styleId="Heading4">
    <w:name w:val="heading 4"/>
    <w:basedOn w:val="Normal"/>
    <w:next w:val="Normal"/>
    <w:qFormat/>
    <w:rsid w:val="009C1A42"/>
    <w:pPr>
      <w:keepNext/>
      <w:outlineLvl w:val="3"/>
    </w:pPr>
    <w:rPr>
      <w:rFonts w:ascii="Gill Sans" w:hAnsi="Gill Sans"/>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47D8"/>
    <w:rPr>
      <w:rFonts w:ascii="Tahoma" w:hAnsi="Tahoma" w:cs="Tahoma"/>
      <w:sz w:val="16"/>
      <w:szCs w:val="16"/>
    </w:rPr>
  </w:style>
  <w:style w:type="character" w:styleId="Hyperlink">
    <w:name w:val="Hyperlink"/>
    <w:rsid w:val="009C1A42"/>
    <w:rPr>
      <w:rFonts w:cs="Times New Roman"/>
      <w:color w:val="0000FF"/>
      <w:u w:val="single"/>
    </w:rPr>
  </w:style>
  <w:style w:type="paragraph" w:styleId="Header">
    <w:name w:val="header"/>
    <w:basedOn w:val="Normal"/>
    <w:rsid w:val="00F41CB1"/>
    <w:pPr>
      <w:tabs>
        <w:tab w:val="center" w:pos="4153"/>
        <w:tab w:val="right" w:pos="8306"/>
      </w:tabs>
    </w:pPr>
  </w:style>
  <w:style w:type="paragraph" w:styleId="Footer">
    <w:name w:val="footer"/>
    <w:basedOn w:val="Normal"/>
    <w:link w:val="FooterChar"/>
    <w:uiPriority w:val="99"/>
    <w:rsid w:val="00F41CB1"/>
    <w:pPr>
      <w:tabs>
        <w:tab w:val="center" w:pos="4153"/>
        <w:tab w:val="right" w:pos="8306"/>
      </w:tabs>
    </w:pPr>
  </w:style>
  <w:style w:type="paragraph" w:styleId="BodyText">
    <w:name w:val="Body Text"/>
    <w:basedOn w:val="Normal"/>
    <w:link w:val="BodyTextChar"/>
    <w:rsid w:val="005F1061"/>
    <w:pPr>
      <w:tabs>
        <w:tab w:val="left" w:pos="7068"/>
      </w:tabs>
      <w:ind w:right="396"/>
    </w:pPr>
    <w:rPr>
      <w:rFonts w:ascii="Arial" w:hAnsi="Arial" w:cs="Arial"/>
      <w:sz w:val="22"/>
      <w:szCs w:val="22"/>
    </w:rPr>
  </w:style>
  <w:style w:type="character" w:customStyle="1" w:styleId="BodyTextChar">
    <w:name w:val="Body Text Char"/>
    <w:link w:val="BodyText"/>
    <w:locked/>
    <w:rsid w:val="005F1061"/>
    <w:rPr>
      <w:rFonts w:ascii="Arial" w:hAnsi="Arial" w:cs="Arial"/>
      <w:sz w:val="22"/>
      <w:szCs w:val="22"/>
      <w:lang w:val="x-none" w:eastAsia="en-US"/>
    </w:rPr>
  </w:style>
  <w:style w:type="table" w:styleId="TableGrid">
    <w:name w:val="Table Grid"/>
    <w:basedOn w:val="TableNormal"/>
    <w:locked/>
    <w:rsid w:val="003C18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erChar">
    <w:name w:val="Footer Char"/>
    <w:basedOn w:val="DefaultParagraphFont"/>
    <w:link w:val="Footer"/>
    <w:uiPriority w:val="99"/>
    <w:rsid w:val="00E7425E"/>
    <w:rPr>
      <w:sz w:val="24"/>
      <w:szCs w:val="24"/>
      <w:lang w:eastAsia="en-US"/>
    </w:rPr>
  </w:style>
  <w:style w:type="paragraph" w:styleId="NoSpacing">
    <w:name w:val="No Spacing"/>
    <w:uiPriority w:val="1"/>
    <w:qFormat/>
    <w:rsid w:val="006F6887"/>
    <w:rPr>
      <w:rFonts w:ascii="Calibri" w:eastAsia="Calibri" w:hAnsi="Calibri"/>
      <w:sz w:val="22"/>
      <w:szCs w:val="22"/>
      <w:lang w:eastAsia="en-US"/>
    </w:rPr>
  </w:style>
  <w:style w:type="paragraph" w:styleId="ListParagraph">
    <w:name w:val="List Paragraph"/>
    <w:basedOn w:val="Normal"/>
    <w:uiPriority w:val="34"/>
    <w:qFormat/>
    <w:rsid w:val="000835EC"/>
    <w:pPr>
      <w:ind w:left="720"/>
    </w:pPr>
  </w:style>
  <w:style w:type="character" w:customStyle="1" w:styleId="apple-converted-space">
    <w:name w:val="apple-converted-space"/>
    <w:basedOn w:val="DefaultParagraphFont"/>
    <w:rsid w:val="000835EC"/>
  </w:style>
  <w:style w:type="character" w:styleId="Emphasis">
    <w:name w:val="Emphasis"/>
    <w:basedOn w:val="DefaultParagraphFont"/>
    <w:uiPriority w:val="20"/>
    <w:qFormat/>
    <w:locked/>
    <w:rsid w:val="000835EC"/>
    <w:rPr>
      <w:i/>
      <w:iCs/>
    </w:rPr>
  </w:style>
  <w:style w:type="paragraph" w:styleId="NormalWeb">
    <w:name w:val="Normal (Web)"/>
    <w:basedOn w:val="Normal"/>
    <w:uiPriority w:val="99"/>
    <w:unhideWhenUsed/>
    <w:rsid w:val="00072431"/>
    <w:pPr>
      <w:spacing w:before="100" w:beforeAutospacing="1" w:after="100" w:afterAutospacing="1"/>
    </w:pPr>
    <w:rPr>
      <w:lang w:eastAsia="en-GB"/>
    </w:rPr>
  </w:style>
  <w:style w:type="character" w:customStyle="1" w:styleId="apple-style-span">
    <w:name w:val="apple-style-span"/>
    <w:basedOn w:val="DefaultParagraphFont"/>
    <w:rsid w:val="00072431"/>
  </w:style>
  <w:style w:type="character" w:styleId="Strong">
    <w:name w:val="Strong"/>
    <w:basedOn w:val="DefaultParagraphFont"/>
    <w:uiPriority w:val="22"/>
    <w:qFormat/>
    <w:locked/>
    <w:rsid w:val="000724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3950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email:%20office.3065@"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teacher\Documents\HT%20Documents\Master%20Documents\Admin\School%20Letter%20Heading%20-%20Master%20Jan%20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School Letter Heading - Master Jan 2014</Template>
  <TotalTime>1</TotalTime>
  <Pages>2</Pages>
  <Words>525</Words>
  <Characters>2993</Characters>
  <Application>Microsoft Office Word</Application>
  <DocSecurity>4</DocSecurity>
  <Lines>24</Lines>
  <Paragraphs>7</Paragraphs>
  <ScaleCrop>false</ScaleCrop>
  <HeadingPairs>
    <vt:vector size="2" baseType="variant">
      <vt:variant>
        <vt:lpstr>Title</vt:lpstr>
      </vt:variant>
      <vt:variant>
        <vt:i4>1</vt:i4>
      </vt:variant>
    </vt:vector>
  </HeadingPairs>
  <TitlesOfParts>
    <vt:vector size="1" baseType="lpstr">
      <vt:lpstr>Mr</vt:lpstr>
    </vt:vector>
  </TitlesOfParts>
  <Company>Hewlett-Packard</Company>
  <LinksUpToDate>false</LinksUpToDate>
  <CharactersWithSpaces>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creator>Headteacher</dc:creator>
  <cp:lastModifiedBy>Office</cp:lastModifiedBy>
  <cp:revision>2</cp:revision>
  <cp:lastPrinted>2019-01-16T12:11:00Z</cp:lastPrinted>
  <dcterms:created xsi:type="dcterms:W3CDTF">2019-05-01T13:18:00Z</dcterms:created>
  <dcterms:modified xsi:type="dcterms:W3CDTF">2019-05-01T13:18:00Z</dcterms:modified>
</cp:coreProperties>
</file>